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Ind w:w="399" w:type="dxa"/>
        <w:tblLook w:val="0000" w:firstRow="0" w:lastRow="0" w:firstColumn="0" w:lastColumn="0" w:noHBand="0" w:noVBand="0"/>
      </w:tblPr>
      <w:tblGrid>
        <w:gridCol w:w="8222"/>
      </w:tblGrid>
      <w:tr w:rsidR="00F05D58" w:rsidTr="00F05D58">
        <w:trPr>
          <w:trHeight w:val="445"/>
        </w:trPr>
        <w:tc>
          <w:tcPr>
            <w:tcW w:w="8222" w:type="dxa"/>
            <w:shd w:val="clear" w:color="auto" w:fill="C6D9F1" w:themeFill="text2" w:themeFillTint="33"/>
          </w:tcPr>
          <w:p w:rsidR="00F05D58" w:rsidRDefault="00F05D58" w:rsidP="00F05D58">
            <w:pPr>
              <w:jc w:val="center"/>
              <w:rPr>
                <w:rFonts w:ascii="Matura MT Script Capitals" w:eastAsia="Batang" w:hAnsi="Matura MT Script Capitals" w:cs="Traditional Arabic"/>
                <w:b/>
                <w:bCs/>
                <w:rtl/>
                <w:lang w:eastAsia="ko-KR"/>
              </w:rPr>
            </w:pPr>
            <w:bookmarkStart w:id="0" w:name="_GoBack"/>
            <w:bookmarkEnd w:id="0"/>
            <w:r w:rsidRPr="00F05D58">
              <w:rPr>
                <w:rFonts w:asciiTheme="minorBidi" w:eastAsia="Batang" w:hAnsiTheme="minorBidi" w:cstheme="minorBidi"/>
                <w:b/>
                <w:bCs/>
                <w:sz w:val="28"/>
                <w:szCs w:val="28"/>
                <w:rtl/>
                <w:lang w:eastAsia="ko-KR"/>
              </w:rPr>
              <w:t>نموذج 2  تحكيم كرسي</w:t>
            </w:r>
          </w:p>
        </w:tc>
      </w:tr>
    </w:tbl>
    <w:p w:rsidR="00F05D58" w:rsidRPr="00F05D58" w:rsidRDefault="00F05D58" w:rsidP="00F05D58">
      <w:pPr>
        <w:jc w:val="center"/>
        <w:rPr>
          <w:rFonts w:asciiTheme="minorBidi" w:eastAsia="Batang" w:hAnsiTheme="minorBidi" w:cstheme="minorBidi"/>
          <w:b/>
          <w:bCs/>
          <w:sz w:val="28"/>
          <w:szCs w:val="28"/>
          <w:rtl/>
          <w:lang w:eastAsia="ko-KR"/>
        </w:rPr>
      </w:pPr>
    </w:p>
    <w:tbl>
      <w:tblPr>
        <w:tblStyle w:val="a6"/>
        <w:bidiVisual/>
        <w:tblW w:w="9810" w:type="dxa"/>
        <w:tblInd w:w="-3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F05D58" w:rsidRPr="00E8558D" w:rsidTr="005B5629">
        <w:trPr>
          <w:trHeight w:val="133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   جيد جدا      جيد       مقبول</w:t>
            </w: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C35872" wp14:editId="0824E47C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26035</wp:posOffset>
                      </wp:positionV>
                      <wp:extent cx="314325" cy="171450"/>
                      <wp:effectExtent l="0" t="0" r="28575" b="19050"/>
                      <wp:wrapNone/>
                      <wp:docPr id="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7" o:spid="_x0000_s1026" type="#_x0000_t202" style="position:absolute;left:0;text-align:left;margin-left:84.75pt;margin-top:2.05pt;width:24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5E1F13" wp14:editId="57DACDF4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35560</wp:posOffset>
                      </wp:positionV>
                      <wp:extent cx="314325" cy="171450"/>
                      <wp:effectExtent l="0" t="0" r="28575" b="19050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8" o:spid="_x0000_s1027" type="#_x0000_t202" style="position:absolute;left:0;text-align:left;margin-left:36pt;margin-top:2.8pt;width:24.7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1BF05F" wp14:editId="4AE1211C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26035</wp:posOffset>
                      </wp:positionV>
                      <wp:extent cx="314325" cy="171450"/>
                      <wp:effectExtent l="0" t="0" r="28575" b="19050"/>
                      <wp:wrapNone/>
                      <wp:docPr id="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6" o:spid="_x0000_s1028" type="#_x0000_t202" style="position:absolute;left:0;text-align:left;margin-left:135pt;margin-top:2.05pt;width:24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RecQIAAMs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C01CA5" wp14:editId="1A17B644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26035</wp:posOffset>
                      </wp:positionV>
                      <wp:extent cx="314325" cy="171450"/>
                      <wp:effectExtent l="0" t="0" r="28575" b="19050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29" type="#_x0000_t202" style="position:absolute;left:0;text-align:left;margin-left:191.25pt;margin-top:2.05pt;width:24.75pt;height:1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1 - مدى مطابقة اسم الكرسي لمضمونه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.</w: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                                             </w:t>
            </w:r>
          </w:p>
        </w:tc>
      </w:tr>
      <w:tr w:rsidR="00F05D58" w:rsidRPr="00E8558D" w:rsidTr="005B5629">
        <w:trPr>
          <w:trHeight w:val="97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715847" wp14:editId="17545EA2">
                      <wp:simplePos x="0" y="0"/>
                      <wp:positionH relativeFrom="column">
                        <wp:posOffset>2426970</wp:posOffset>
                      </wp:positionH>
                      <wp:positionV relativeFrom="paragraph">
                        <wp:posOffset>242570</wp:posOffset>
                      </wp:positionV>
                      <wp:extent cx="314325" cy="171450"/>
                      <wp:effectExtent l="0" t="0" r="28575" b="1905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30" type="#_x0000_t202" style="position:absolute;left:0;text-align:left;margin-left:191.1pt;margin-top:19.1pt;width:24.75pt;height: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BF213B" wp14:editId="316A9223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240030</wp:posOffset>
                      </wp:positionV>
                      <wp:extent cx="314325" cy="171450"/>
                      <wp:effectExtent l="0" t="0" r="28575" b="1905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031" type="#_x0000_t202" style="position:absolute;left:0;text-align:left;margin-left:36pt;margin-top:18.9pt;width:24.75pt;height:1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3qcQIAAM0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7525A9" wp14:editId="0932BDE5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211455</wp:posOffset>
                      </wp:positionV>
                      <wp:extent cx="314325" cy="171450"/>
                      <wp:effectExtent l="0" t="0" r="28575" b="19050"/>
                      <wp:wrapNone/>
                      <wp:docPr id="9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32" type="#_x0000_t202" style="position:absolute;left:0;text-align:left;margin-left:84.75pt;margin-top:16.65pt;width:24.75pt;height:1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ABAEDD" wp14:editId="276048BA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211455</wp:posOffset>
                      </wp:positionV>
                      <wp:extent cx="314325" cy="171450"/>
                      <wp:effectExtent l="0" t="0" r="28575" b="1905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033" type="#_x0000_t202" style="position:absolute;left:0;text-align:left;margin-left:136.5pt;margin-top:16.65pt;width:24.75pt;height:1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+3cAIAAM0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2  - أهمية المشروع .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   جيد جدا      جيد       مقبول</w:t>
            </w:r>
          </w:p>
        </w:tc>
      </w:tr>
      <w:tr w:rsidR="00F05D58" w:rsidRPr="00E8558D" w:rsidTr="005B5629">
        <w:trPr>
          <w:trHeight w:val="88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00F5F8" wp14:editId="7DE8FF03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211455</wp:posOffset>
                      </wp:positionV>
                      <wp:extent cx="314325" cy="171450"/>
                      <wp:effectExtent l="0" t="0" r="28575" b="1905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34" type="#_x0000_t202" style="position:absolute;left:0;text-align:left;margin-left:122.25pt;margin-top:16.65pt;width:24.75pt;height:1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8C00B6" wp14:editId="0C04323E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201930</wp:posOffset>
                      </wp:positionV>
                      <wp:extent cx="314325" cy="171450"/>
                      <wp:effectExtent l="0" t="0" r="28575" b="1905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3" o:spid="_x0000_s1035" type="#_x0000_t202" style="position:absolute;left:0;text-align:left;margin-left:72.75pt;margin-top:15.9pt;width:24.75pt;height:1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082C33" wp14:editId="0C94526F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201930</wp:posOffset>
                      </wp:positionV>
                      <wp:extent cx="314325" cy="171450"/>
                      <wp:effectExtent l="0" t="0" r="28575" b="19050"/>
                      <wp:wrapNone/>
                      <wp:docPr id="15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" o:spid="_x0000_s1036" type="#_x0000_t202" style="position:absolute;left:0;text-align:left;margin-left:22.5pt;margin-top:15.9pt;width:24.75pt;height:1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mpcA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2B1EC1" wp14:editId="5E478EF4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201930</wp:posOffset>
                      </wp:positionV>
                      <wp:extent cx="314325" cy="171450"/>
                      <wp:effectExtent l="0" t="0" r="28575" b="19050"/>
                      <wp:wrapNone/>
                      <wp:docPr id="75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37" type="#_x0000_t202" style="position:absolute;left:0;text-align:left;margin-left:178.5pt;margin-top:15.9pt;width:24.75pt;height:1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3-  موافقة الأبحاث للتوجيهات الجديدة في مجاله .      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</w: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   جيد جدا      جيد        مقبول</w:t>
            </w:r>
          </w:p>
        </w:tc>
      </w:tr>
      <w:tr w:rsidR="00F05D58" w:rsidRPr="00E8558D" w:rsidTr="005B5629">
        <w:trPr>
          <w:trHeight w:val="115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8F16215" wp14:editId="1F4C8218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204470</wp:posOffset>
                      </wp:positionV>
                      <wp:extent cx="314325" cy="161925"/>
                      <wp:effectExtent l="0" t="0" r="28575" b="28575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38" type="#_x0000_t202" style="position:absolute;left:0;text-align:left;margin-left:159.6pt;margin-top:16.1pt;width:24.75pt;height: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278A9D" wp14:editId="68FD9634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200025</wp:posOffset>
                      </wp:positionV>
                      <wp:extent cx="314325" cy="171450"/>
                      <wp:effectExtent l="0" t="0" r="28575" b="19050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39" type="#_x0000_t202" style="position:absolute;left:0;text-align:left;margin-left:117.75pt;margin-top:15.75pt;width:24.75pt;height:13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783BAE" wp14:editId="1696668B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200025</wp:posOffset>
                      </wp:positionV>
                      <wp:extent cx="314325" cy="171450"/>
                      <wp:effectExtent l="0" t="0" r="28575" b="1905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40" type="#_x0000_t202" style="position:absolute;left:0;text-align:left;margin-left:77.25pt;margin-top:15.75pt;width:24.75pt;height:1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9Icg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E89E4A" wp14:editId="510D54C6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190500</wp:posOffset>
                      </wp:positionV>
                      <wp:extent cx="314325" cy="171450"/>
                      <wp:effectExtent l="0" t="0" r="28575" b="1905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25.5pt;margin-top:15pt;width:24.75pt;height:1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Yq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4- مدى تطابق تخصص أستاذ الكرسي للمشروع المقترح .   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جيد جدا    جيد       مقبول</w:t>
            </w:r>
          </w:p>
        </w:tc>
      </w:tr>
      <w:tr w:rsidR="00F05D58" w:rsidRPr="00E8558D" w:rsidTr="005B5629">
        <w:trPr>
          <w:trHeight w:val="151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EDBBA1" wp14:editId="2343D6D2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285750</wp:posOffset>
                      </wp:positionV>
                      <wp:extent cx="314325" cy="161925"/>
                      <wp:effectExtent l="0" t="0" r="28575" b="28575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" o:spid="_x0000_s1042" type="#_x0000_t202" style="position:absolute;left:0;text-align:left;margin-left:142.35pt;margin-top:22.5pt;width:24.75pt;height:1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950D21" wp14:editId="7D2598D4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285750</wp:posOffset>
                      </wp:positionV>
                      <wp:extent cx="314325" cy="161925"/>
                      <wp:effectExtent l="0" t="0" r="28575" b="28575"/>
                      <wp:wrapNone/>
                      <wp:docPr id="21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43" type="#_x0000_t202" style="position:absolute;left:0;text-align:left;margin-left:97.35pt;margin-top:22.5pt;width:24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6650829" wp14:editId="0CF6CC36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285750</wp:posOffset>
                      </wp:positionV>
                      <wp:extent cx="314325" cy="161925"/>
                      <wp:effectExtent l="0" t="0" r="28575" b="28575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" o:spid="_x0000_s1044" type="#_x0000_t202" style="position:absolute;left:0;text-align:left;margin-left:56.85pt;margin-top:22.5pt;width:24.75pt;height:1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04F9BF" wp14:editId="20EE153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285750</wp:posOffset>
                      </wp:positionV>
                      <wp:extent cx="314325" cy="161925"/>
                      <wp:effectExtent l="0" t="0" r="28575" b="28575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45" type="#_x0000_t202" style="position:absolute;left:0;text-align:left;margin-left:16.35pt;margin-top:22.5pt;width:24.75pt;height:1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5- مطابقة سنوات العمل في الكرسي للحجم الفعلي للأبحاث فيه .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</w: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جيد      مقبول</w:t>
            </w:r>
          </w:p>
        </w:tc>
      </w:tr>
      <w:tr w:rsidR="00F05D58" w:rsidRPr="00E8558D" w:rsidTr="005B5629">
        <w:trPr>
          <w:trHeight w:val="969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6 - جدة المشاريع المحققة المقترحة وحداثتها .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جيد      مقبول</w:t>
            </w: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51C3FC9" wp14:editId="77C7B232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85725</wp:posOffset>
                      </wp:positionV>
                      <wp:extent cx="314325" cy="161925"/>
                      <wp:effectExtent l="0" t="0" r="28575" b="28575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4" o:spid="_x0000_s1046" type="#_x0000_t202" style="position:absolute;left:0;text-align:left;margin-left:147.6pt;margin-top:6.75pt;width:24.75pt;height:12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0C2080" wp14:editId="43479D66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85725</wp:posOffset>
                      </wp:positionV>
                      <wp:extent cx="314325" cy="161925"/>
                      <wp:effectExtent l="0" t="0" r="28575" b="28575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47" type="#_x0000_t202" style="position:absolute;left:0;text-align:left;margin-left:101.85pt;margin-top:6.75pt;width:24.75pt;height:12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6E3629" wp14:editId="78209024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85725</wp:posOffset>
                      </wp:positionV>
                      <wp:extent cx="314325" cy="161925"/>
                      <wp:effectExtent l="0" t="0" r="28575" b="28575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6" o:spid="_x0000_s1048" type="#_x0000_t202" style="position:absolute;left:0;text-align:left;margin-left:65.1pt;margin-top:6.75pt;width:24.75pt;height:12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46BFB3" wp14:editId="7934EAD9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85725</wp:posOffset>
                      </wp:positionV>
                      <wp:extent cx="314325" cy="161925"/>
                      <wp:effectExtent l="0" t="0" r="28575" b="28575"/>
                      <wp:wrapNone/>
                      <wp:docPr id="76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7" o:spid="_x0000_s1049" type="#_x0000_t202" style="position:absolute;left:0;text-align:left;margin-left:20.85pt;margin-top:6.75pt;width:24.75pt;height:12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                                                </w:t>
            </w:r>
          </w:p>
        </w:tc>
      </w:tr>
      <w:tr w:rsidR="00F05D58" w:rsidRPr="00E8558D" w:rsidTr="005B5629">
        <w:trPr>
          <w:trHeight w:val="124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44B554" wp14:editId="77ED2CB5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303530</wp:posOffset>
                      </wp:positionV>
                      <wp:extent cx="314325" cy="161925"/>
                      <wp:effectExtent l="0" t="0" r="28575" b="28575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050" type="#_x0000_t202" style="position:absolute;left:0;text-align:left;margin-left:147.6pt;margin-top:23.9pt;width:24.75pt;height: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D909BF" wp14:editId="0157D71B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294005</wp:posOffset>
                      </wp:positionV>
                      <wp:extent cx="314325" cy="161925"/>
                      <wp:effectExtent l="0" t="0" r="28575" b="28575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051" type="#_x0000_t202" style="position:absolute;left:0;text-align:left;margin-left:108.6pt;margin-top:23.15pt;width:24.75pt;height:12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1E3DDCF" wp14:editId="3DC10E1D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294005</wp:posOffset>
                      </wp:positionV>
                      <wp:extent cx="314325" cy="161925"/>
                      <wp:effectExtent l="0" t="0" r="28575" b="28575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052" type="#_x0000_t202" style="position:absolute;left:0;text-align:left;margin-left:66.6pt;margin-top:23.15pt;width:24.75pt;height:12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47518E" wp14:editId="75107CBD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294005</wp:posOffset>
                      </wp:positionV>
                      <wp:extent cx="314325" cy="161925"/>
                      <wp:effectExtent l="0" t="0" r="28575" b="28575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053" type="#_x0000_t202" style="position:absolute;left:0;text-align:left;margin-left:20.85pt;margin-top:23.15pt;width:24.75pt;height:12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7 - التدريب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.               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جيد      مقبول</w:t>
            </w:r>
          </w:p>
        </w:tc>
      </w:tr>
      <w:tr w:rsidR="00F05D58" w:rsidRPr="00E8558D" w:rsidTr="005B5629">
        <w:trPr>
          <w:trHeight w:val="1150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58DA49" wp14:editId="36BAF1DF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252730</wp:posOffset>
                      </wp:positionV>
                      <wp:extent cx="314325" cy="171450"/>
                      <wp:effectExtent l="0" t="0" r="28575" b="1905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054" type="#_x0000_t202" style="position:absolute;left:0;text-align:left;margin-left:147.6pt;margin-top:19.9pt;width:24.75pt;height:1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CDDB933" wp14:editId="2116B46B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257810</wp:posOffset>
                      </wp:positionV>
                      <wp:extent cx="314325" cy="161925"/>
                      <wp:effectExtent l="0" t="0" r="28575" b="28575"/>
                      <wp:wrapNone/>
                      <wp:docPr id="33" name="مربع ن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3" o:spid="_x0000_s1055" type="#_x0000_t202" style="position:absolute;left:0;text-align:left;margin-left:101.85pt;margin-top:20.3pt;width:24.75pt;height:1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142D02" wp14:editId="440F9226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262255</wp:posOffset>
                      </wp:positionV>
                      <wp:extent cx="314325" cy="161925"/>
                      <wp:effectExtent l="0" t="0" r="28575" b="28575"/>
                      <wp:wrapNone/>
                      <wp:docPr id="34" name="مربع ن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4" o:spid="_x0000_s1056" type="#_x0000_t202" style="position:absolute;left:0;text-align:left;margin-left:63.6pt;margin-top:20.65pt;width:24.75pt;height:12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668F5A" wp14:editId="0D96377B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257810</wp:posOffset>
                      </wp:positionV>
                      <wp:extent cx="314325" cy="161925"/>
                      <wp:effectExtent l="0" t="0" r="28575" b="28575"/>
                      <wp:wrapNone/>
                      <wp:docPr id="35" name="مربع ن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5" o:spid="_x0000_s1057" type="#_x0000_t202" style="position:absolute;left:0;text-align:left;margin-left:21.6pt;margin-top:20.3pt;width:24.75pt;height:1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8</w: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- فرق العمل .            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جيد      مقبول</w:t>
            </w:r>
          </w:p>
        </w:tc>
      </w:tr>
      <w:tr w:rsidR="00F05D58" w:rsidRPr="00E8558D" w:rsidTr="005B5629">
        <w:trPr>
          <w:trHeight w:val="1273"/>
        </w:trPr>
        <w:tc>
          <w:tcPr>
            <w:tcW w:w="9810" w:type="dxa"/>
          </w:tcPr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</w:rPr>
            </w:pPr>
          </w:p>
          <w:p w:rsidR="00F05D58" w:rsidRPr="00E8558D" w:rsidRDefault="00F05D58" w:rsidP="00E61578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775712" wp14:editId="3B542B80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271780</wp:posOffset>
                      </wp:positionV>
                      <wp:extent cx="314325" cy="171450"/>
                      <wp:effectExtent l="0" t="0" r="28575" b="1905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6" o:spid="_x0000_s1058" type="#_x0000_t202" style="position:absolute;left:0;text-align:left;margin-left:147.6pt;margin-top:21.4pt;width:24.75pt;height:13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ud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159ECD" wp14:editId="0379D506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309880</wp:posOffset>
                      </wp:positionV>
                      <wp:extent cx="314325" cy="171450"/>
                      <wp:effectExtent l="0" t="0" r="28575" b="19050"/>
                      <wp:wrapNone/>
                      <wp:docPr id="37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7" o:spid="_x0000_s1059" type="#_x0000_t202" style="position:absolute;left:0;text-align:left;margin-left:101.85pt;margin-top:24.4pt;width:24.75pt;height:13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L/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3EE03A5" wp14:editId="0D0EC130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309880</wp:posOffset>
                      </wp:positionV>
                      <wp:extent cx="314325" cy="171450"/>
                      <wp:effectExtent l="0" t="0" r="28575" b="19050"/>
                      <wp:wrapNone/>
                      <wp:docPr id="38" name="مربع ن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8" o:spid="_x0000_s1060" type="#_x0000_t202" style="position:absolute;left:0;text-align:left;margin-left:63.6pt;margin-top:24.4pt;width:24.75pt;height:13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6w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1605AA" wp14:editId="09E3F938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290830</wp:posOffset>
                      </wp:positionV>
                      <wp:extent cx="314325" cy="171450"/>
                      <wp:effectExtent l="0" t="0" r="28575" b="1905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5D58" w:rsidRDefault="00F05D58" w:rsidP="00F05D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9" o:spid="_x0000_s1061" type="#_x0000_t202" style="position:absolute;left:0;text-align:left;margin-left:20.85pt;margin-top:22.9pt;width:24.75pt;height:13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" fillcolor="window" strokeweight=".5pt">
                      <v:textbox>
                        <w:txbxContent>
                          <w:p w:rsidR="00F05D58" w:rsidRDefault="00F05D58" w:rsidP="00F05D58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9 - المشاريع البحثية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.     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جيد      مقبول</w:t>
            </w:r>
          </w:p>
        </w:tc>
      </w:tr>
    </w:tbl>
    <w:p w:rsidR="00F05D58" w:rsidRDefault="00F05D58" w:rsidP="00C5207E">
      <w:pPr>
        <w:jc w:val="lowKashida"/>
        <w:rPr>
          <w:rFonts w:ascii="Matura MT Script Capitals" w:eastAsia="Batang" w:hAnsi="Matura MT Script Capitals" w:cs="Traditional Arabic"/>
          <w:b/>
          <w:bCs/>
          <w:rtl/>
          <w:lang w:eastAsia="ko-KR"/>
        </w:rPr>
      </w:pPr>
    </w:p>
    <w:p w:rsidR="00F05D58" w:rsidRDefault="00F05D58" w:rsidP="00C5207E">
      <w:pPr>
        <w:jc w:val="lowKashida"/>
        <w:rPr>
          <w:rFonts w:ascii="Matura MT Script Capitals" w:eastAsia="Batang" w:hAnsi="Matura MT Script Capitals" w:cs="Traditional Arabic"/>
          <w:b/>
          <w:bCs/>
          <w:rtl/>
          <w:lang w:eastAsia="ko-KR"/>
        </w:rPr>
      </w:pPr>
    </w:p>
    <w:p w:rsidR="00F05D58" w:rsidRDefault="00F05D58" w:rsidP="00C5207E">
      <w:pPr>
        <w:jc w:val="lowKashida"/>
        <w:rPr>
          <w:rFonts w:ascii="Matura MT Script Capitals" w:eastAsia="Batang" w:hAnsi="Matura MT Script Capitals" w:cs="Traditional Arabic"/>
          <w:b/>
          <w:bCs/>
          <w:rtl/>
          <w:lang w:eastAsia="ko-KR"/>
        </w:rPr>
      </w:pPr>
    </w:p>
    <w:p w:rsidR="00F05D58" w:rsidRDefault="00F05D58" w:rsidP="00C5207E">
      <w:pPr>
        <w:jc w:val="lowKashida"/>
        <w:rPr>
          <w:rFonts w:ascii="Matura MT Script Capitals" w:eastAsia="Batang" w:hAnsi="Matura MT Script Capitals" w:cs="Traditional Arabic"/>
          <w:b/>
          <w:bCs/>
          <w:rtl/>
          <w:lang w:eastAsia="ko-KR"/>
        </w:rPr>
      </w:pPr>
    </w:p>
    <w:tbl>
      <w:tblPr>
        <w:tblStyle w:val="a6"/>
        <w:tblpPr w:leftFromText="180" w:rightFromText="180" w:vertAnchor="page" w:horzAnchor="margin" w:tblpXSpec="center" w:tblpY="3632"/>
        <w:bidiVisual/>
        <w:tblW w:w="98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D449B7" w:rsidRPr="00E8558D" w:rsidTr="005B5629">
        <w:trPr>
          <w:trHeight w:val="1285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1FBF0C" wp14:editId="33F11A48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207010</wp:posOffset>
                      </wp:positionV>
                      <wp:extent cx="314325" cy="171450"/>
                      <wp:effectExtent l="0" t="0" r="28575" b="1905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2" o:spid="_x0000_s1062" type="#_x0000_t202" style="position:absolute;left:0;text-align:left;margin-left:59.85pt;margin-top:16.3pt;width:24.75pt;height:13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kU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38A1DB7" wp14:editId="24A2BBFD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207010</wp:posOffset>
                      </wp:positionV>
                      <wp:extent cx="314325" cy="171450"/>
                      <wp:effectExtent l="0" t="0" r="28575" b="19050"/>
                      <wp:wrapNone/>
                      <wp:docPr id="63" name="مربع ن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3" o:spid="_x0000_s1063" type="#_x0000_t202" style="position:absolute;left:0;text-align:left;margin-left:143.85pt;margin-top:16.3pt;width:24.75pt;height:13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B2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12AFD5" wp14:editId="71F0267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207010</wp:posOffset>
                      </wp:positionV>
                      <wp:extent cx="314325" cy="171450"/>
                      <wp:effectExtent l="0" t="0" r="28575" b="1905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064" type="#_x0000_t202" style="position:absolute;left:0;text-align:left;margin-left:21.6pt;margin-top:16.3pt;width:24.75pt;height:13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50083E4" wp14:editId="1FD08172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207200</wp:posOffset>
                      </wp:positionV>
                      <wp:extent cx="314325" cy="171450"/>
                      <wp:effectExtent l="0" t="0" r="28575" b="19050"/>
                      <wp:wrapNone/>
                      <wp:docPr id="64" name="مربع ن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4" o:spid="_x0000_s1065" type="#_x0000_t202" style="position:absolute;left:0;text-align:left;margin-left:98.1pt;margin-top:16.3pt;width:24.75pt;height:13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10 - الملتقيات .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                                                          ممتاز    جيد جدا   جيد      مقبول</w:t>
            </w:r>
          </w:p>
        </w:tc>
      </w:tr>
      <w:tr w:rsidR="00D449B7" w:rsidRPr="00E8558D" w:rsidTr="005B5629">
        <w:trPr>
          <w:trHeight w:val="1213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11- الشراكات الداخلية .   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  جيد      مقبول</w:t>
            </w: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624F75B" wp14:editId="33324589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111760</wp:posOffset>
                      </wp:positionV>
                      <wp:extent cx="314325" cy="171450"/>
                      <wp:effectExtent l="0" t="0" r="28575" b="19050"/>
                      <wp:wrapNone/>
                      <wp:docPr id="71" name="مربع نص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1" o:spid="_x0000_s1066" type="#_x0000_t202" style="position:absolute;left:0;text-align:left;margin-left:10.35pt;margin-top:8.8pt;width:24.75pt;height:13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AA26CB1" wp14:editId="34308690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102235</wp:posOffset>
                      </wp:positionV>
                      <wp:extent cx="314325" cy="171450"/>
                      <wp:effectExtent l="0" t="0" r="28575" b="19050"/>
                      <wp:wrapNone/>
                      <wp:docPr id="70" name="مربع نص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70" o:spid="_x0000_s1067" type="#_x0000_t202" style="position:absolute;left:0;text-align:left;margin-left:52.35pt;margin-top:8.05pt;width:24.75pt;height:13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AIpcQ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A707FF" wp14:editId="56EA98A1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102235</wp:posOffset>
                      </wp:positionV>
                      <wp:extent cx="314325" cy="171450"/>
                      <wp:effectExtent l="0" t="0" r="28575" b="19050"/>
                      <wp:wrapNone/>
                      <wp:docPr id="69" name="مربع نص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9" o:spid="_x0000_s1068" type="#_x0000_t202" style="position:absolute;left:0;text-align:left;margin-left:94.35pt;margin-top:8.05pt;width:24.75pt;height:13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EE2DE9" wp14:editId="4C63F9D1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102235</wp:posOffset>
                      </wp:positionV>
                      <wp:extent cx="314325" cy="171450"/>
                      <wp:effectExtent l="0" t="0" r="28575" b="1905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0" o:spid="_x0000_s1069" type="#_x0000_t202" style="position:absolute;left:0;text-align:left;margin-left:143.1pt;margin-top:8.05pt;width:24.75pt;height:13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7cQ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49B7" w:rsidRPr="00E8558D" w:rsidTr="005B5629">
        <w:trPr>
          <w:trHeight w:val="1132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AE79A2F" wp14:editId="7212B5A4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331470</wp:posOffset>
                      </wp:positionV>
                      <wp:extent cx="314325" cy="171450"/>
                      <wp:effectExtent l="0" t="0" r="28575" b="19050"/>
                      <wp:wrapNone/>
                      <wp:docPr id="68" name="مربع ن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8" o:spid="_x0000_s1070" type="#_x0000_t202" style="position:absolute;left:0;text-align:left;margin-left:147.6pt;margin-top:26.1pt;width:24.75pt;height:13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dGcg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2CF5A19" wp14:editId="77C06525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340995</wp:posOffset>
                      </wp:positionV>
                      <wp:extent cx="314325" cy="171450"/>
                      <wp:effectExtent l="0" t="0" r="28575" b="19050"/>
                      <wp:wrapNone/>
                      <wp:docPr id="67" name="مربع ن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7" o:spid="_x0000_s1071" type="#_x0000_t202" style="position:absolute;left:0;text-align:left;margin-left:106.35pt;margin-top:26.85pt;width:24.75pt;height:13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mb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F52425" wp14:editId="197861E8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331470</wp:posOffset>
                      </wp:positionV>
                      <wp:extent cx="314325" cy="171450"/>
                      <wp:effectExtent l="0" t="0" r="28575" b="19050"/>
                      <wp:wrapNone/>
                      <wp:docPr id="66" name="مربع نص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6" o:spid="_x0000_s1072" type="#_x0000_t202" style="position:absolute;left:0;text-align:left;margin-left:56.85pt;margin-top:26.1pt;width:24.75pt;height:13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96Icg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50B92E" wp14:editId="45DCE085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340995</wp:posOffset>
                      </wp:positionV>
                      <wp:extent cx="314325" cy="171450"/>
                      <wp:effectExtent l="0" t="0" r="28575" b="19050"/>
                      <wp:wrapNone/>
                      <wp:docPr id="65" name="مربع ن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5" o:spid="_x0000_s1073" type="#_x0000_t202" style="position:absolute;left:0;text-align:left;margin-left:10.35pt;margin-top:26.85pt;width:24.75pt;height:13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tfcg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</w: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12- الشراكات الخارجية .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>ممتاز    جيد جدا     جيد      مقبول</w:t>
            </w: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</w:p>
        </w:tc>
      </w:tr>
      <w:tr w:rsidR="00D449B7" w:rsidRPr="00E8558D" w:rsidTr="005B5629">
        <w:trPr>
          <w:trHeight w:val="1240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6B55D36" wp14:editId="06C5C09B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381635</wp:posOffset>
                      </wp:positionV>
                      <wp:extent cx="314325" cy="171450"/>
                      <wp:effectExtent l="0" t="0" r="28575" b="19050"/>
                      <wp:wrapNone/>
                      <wp:docPr id="59" name="مربع ن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9" o:spid="_x0000_s1074" type="#_x0000_t202" style="position:absolute;left:0;text-align:left;margin-left:10.35pt;margin-top:30.05pt;width:24.75pt;height:13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7AA192" wp14:editId="5A953EC5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381635</wp:posOffset>
                      </wp:positionV>
                      <wp:extent cx="314325" cy="171450"/>
                      <wp:effectExtent l="0" t="0" r="28575" b="1905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75" type="#_x0000_t202" style="position:absolute;left:0;text-align:left;margin-left:52.35pt;margin-top:30.05pt;width:24.75pt;height:13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95F897" wp14:editId="566E7758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381635</wp:posOffset>
                      </wp:positionV>
                      <wp:extent cx="314325" cy="171450"/>
                      <wp:effectExtent l="0" t="0" r="28575" b="19050"/>
                      <wp:wrapNone/>
                      <wp:docPr id="55" name="مربع ن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5" o:spid="_x0000_s1076" type="#_x0000_t202" style="position:absolute;left:0;text-align:left;margin-left:94.35pt;margin-top:30.05pt;width:24.75pt;height:1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QncA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6E5578A" wp14:editId="075C2A8B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381635</wp:posOffset>
                      </wp:positionV>
                      <wp:extent cx="314325" cy="171450"/>
                      <wp:effectExtent l="0" t="0" r="28575" b="19050"/>
                      <wp:wrapNone/>
                      <wp:docPr id="56" name="مربع ن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6" o:spid="_x0000_s1077" type="#_x0000_t202" style="position:absolute;left:0;text-align:left;margin-left:141.6pt;margin-top:30.05pt;width:24.75pt;height:13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Hw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13- الندوات والمحاضرات .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                          </w:t>
            </w:r>
            <w:r w:rsidRPr="00E8558D">
              <w:rPr>
                <w:rFonts w:ascii="Times New Roman" w:eastAsia="Times New Roman" w:hAnsi="Times New Roman" w:cs="Times New Roman"/>
              </w:rPr>
              <w:t xml:space="preserve">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ممتاز    جيد جدا     جيد      مقبول</w:t>
            </w:r>
          </w:p>
        </w:tc>
      </w:tr>
      <w:tr w:rsidR="00D449B7" w:rsidRPr="00E8558D" w:rsidTr="005B5629">
        <w:trPr>
          <w:trHeight w:val="1150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22A88E9" wp14:editId="14D34A75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347980</wp:posOffset>
                      </wp:positionV>
                      <wp:extent cx="314325" cy="171450"/>
                      <wp:effectExtent l="0" t="0" r="28575" b="19050"/>
                      <wp:wrapNone/>
                      <wp:docPr id="57" name="مربع ن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7" o:spid="_x0000_s1078" type="#_x0000_t202" style="position:absolute;left:0;text-align:left;margin-left:148.35pt;margin-top:27.4pt;width:24.75pt;height:13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ybj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8DC2EFE" wp14:editId="02037A8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357505</wp:posOffset>
                      </wp:positionV>
                      <wp:extent cx="314325" cy="171450"/>
                      <wp:effectExtent l="0" t="0" r="28575" b="19050"/>
                      <wp:wrapNone/>
                      <wp:docPr id="53" name="مربع ن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3" o:spid="_x0000_s1079" type="#_x0000_t202" style="position:absolute;left:0;text-align:left;margin-left:106.35pt;margin-top:28.15pt;width:24.75pt;height:13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A7F4B21" wp14:editId="6072078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367030</wp:posOffset>
                      </wp:positionV>
                      <wp:extent cx="314325" cy="171450"/>
                      <wp:effectExtent l="0" t="0" r="28575" b="19050"/>
                      <wp:wrapNone/>
                      <wp:docPr id="58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8" o:spid="_x0000_s1080" type="#_x0000_t202" style="position:absolute;left:0;text-align:left;margin-left:62.1pt;margin-top:28.9pt;width:24.75pt;height:13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V5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197D562" wp14:editId="08E1D67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367030</wp:posOffset>
                      </wp:positionV>
                      <wp:extent cx="314325" cy="171450"/>
                      <wp:effectExtent l="0" t="0" r="28575" b="19050"/>
                      <wp:wrapNone/>
                      <wp:docPr id="51" name="مربع ن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1" o:spid="_x0000_s1081" type="#_x0000_t202" style="position:absolute;left:0;text-align:left;margin-left:19.35pt;margin-top:28.9pt;width:24.75pt;height:13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14- مدى تطابق الأهداف مع الرؤية والرسالة .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                 ممتاز    جيد جدا     جيد      مقبول</w:t>
            </w:r>
          </w:p>
        </w:tc>
      </w:tr>
      <w:tr w:rsidR="00D449B7" w:rsidRPr="00E8558D" w:rsidTr="005B5629">
        <w:trPr>
          <w:trHeight w:val="1240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0AE7C88" wp14:editId="00EC466D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398145</wp:posOffset>
                      </wp:positionV>
                      <wp:extent cx="314325" cy="171450"/>
                      <wp:effectExtent l="0" t="0" r="28575" b="19050"/>
                      <wp:wrapNone/>
                      <wp:docPr id="52" name="مربع ن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2" o:spid="_x0000_s1082" type="#_x0000_t202" style="position:absolute;left:0;text-align:left;margin-left:60.6pt;margin-top:31.35pt;width:24.75pt;height:13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UHcg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3566EFC" wp14:editId="25EC738B">
                      <wp:simplePos x="0" y="0"/>
                      <wp:positionH relativeFrom="column">
                        <wp:posOffset>1884045</wp:posOffset>
                      </wp:positionH>
                      <wp:positionV relativeFrom="paragraph">
                        <wp:posOffset>407670</wp:posOffset>
                      </wp:positionV>
                      <wp:extent cx="314325" cy="171450"/>
                      <wp:effectExtent l="0" t="0" r="28575" b="19050"/>
                      <wp:wrapNone/>
                      <wp:docPr id="48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8" o:spid="_x0000_s1083" type="#_x0000_t202" style="position:absolute;left:0;text-align:left;margin-left:148.35pt;margin-top:32.1pt;width:24.75pt;height:13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A+cw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B197119" wp14:editId="1A14CD39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398145</wp:posOffset>
                      </wp:positionV>
                      <wp:extent cx="314325" cy="171450"/>
                      <wp:effectExtent l="0" t="0" r="28575" b="19050"/>
                      <wp:wrapNone/>
                      <wp:docPr id="49" name="مربع ن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9" o:spid="_x0000_s1084" type="#_x0000_t202" style="position:absolute;left:0;text-align:left;margin-left:106.35pt;margin-top:31.35pt;width:24.75pt;height:13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B11CC9D" wp14:editId="64E372C2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398145</wp:posOffset>
                      </wp:positionV>
                      <wp:extent cx="314325" cy="171450"/>
                      <wp:effectExtent l="0" t="0" r="28575" b="1905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0" o:spid="_x0000_s1085" type="#_x0000_t202" style="position:absolute;left:0;text-align:left;margin-left:14.1pt;margin-top:31.35pt;width:24.75pt;height:13.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15-  مخرجات الكرسي .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                                                 ممتاز    جيد جدا     جيد      مقبول</w:t>
            </w:r>
          </w:p>
        </w:tc>
      </w:tr>
      <w:tr w:rsidR="00D449B7" w:rsidRPr="00E8558D" w:rsidTr="005B5629">
        <w:trPr>
          <w:trHeight w:val="1240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0DF80D7" wp14:editId="495EB277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530860</wp:posOffset>
                      </wp:positionV>
                      <wp:extent cx="314325" cy="171450"/>
                      <wp:effectExtent l="0" t="0" r="28575" b="19050"/>
                      <wp:wrapNone/>
                      <wp:docPr id="47" name="مربع ن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7" o:spid="_x0000_s1086" type="#_x0000_t202" style="position:absolute;left:0;text-align:left;margin-left:27.6pt;margin-top:41.8pt;width:24.75pt;height:13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zqcg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0F14A88" wp14:editId="53C5324D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326390</wp:posOffset>
                      </wp:positionV>
                      <wp:extent cx="314325" cy="171450"/>
                      <wp:effectExtent l="0" t="0" r="28575" b="19050"/>
                      <wp:wrapNone/>
                      <wp:docPr id="46" name="مربع ن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6" o:spid="_x0000_s1087" type="#_x0000_t202" style="position:absolute;left:0;text-align:left;margin-left:69.6pt;margin-top:25.7pt;width:24.75pt;height:13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F278738" wp14:editId="3A7B419E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326390</wp:posOffset>
                      </wp:positionV>
                      <wp:extent cx="314325" cy="171450"/>
                      <wp:effectExtent l="0" t="0" r="28575" b="1905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088" type="#_x0000_t202" style="position:absolute;left:0;text-align:left;margin-left:164.1pt;margin-top:25.7pt;width:24.75pt;height:13.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5910ECF" wp14:editId="48F1EED2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326390</wp:posOffset>
                      </wp:positionV>
                      <wp:extent cx="314325" cy="171450"/>
                      <wp:effectExtent l="0" t="0" r="28575" b="19050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5" o:spid="_x0000_s1089" type="#_x0000_t202" style="position:absolute;left:0;text-align:left;margin-left:116.1pt;margin-top:25.7pt;width:24.75pt;height:13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H7cg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16 - مدى مطابقة خطة العمل للجدول الزمني .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ممتاز    جيد جدا      جيد      مقبول</w:t>
            </w:r>
          </w:p>
        </w:tc>
      </w:tr>
      <w:tr w:rsidR="00D449B7" w:rsidRPr="00E8558D" w:rsidTr="005B5629">
        <w:trPr>
          <w:trHeight w:val="1240"/>
        </w:trPr>
        <w:tc>
          <w:tcPr>
            <w:tcW w:w="9810" w:type="dxa"/>
          </w:tcPr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  <w:p w:rsidR="00D449B7" w:rsidRPr="00E8558D" w:rsidRDefault="00D449B7" w:rsidP="00D449B7">
            <w:pPr>
              <w:rPr>
                <w:rFonts w:ascii="Times New Roman" w:eastAsia="Times New Roman" w:hAnsi="Times New Roman" w:cs="Times New Roman"/>
              </w:rPr>
            </w:pP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E74EFC8" wp14:editId="171FBCCD">
                      <wp:simplePos x="0" y="0"/>
                      <wp:positionH relativeFrom="column">
                        <wp:posOffset>2026920</wp:posOffset>
                      </wp:positionH>
                      <wp:positionV relativeFrom="paragraph">
                        <wp:posOffset>257810</wp:posOffset>
                      </wp:positionV>
                      <wp:extent cx="314325" cy="171450"/>
                      <wp:effectExtent l="0" t="0" r="28575" b="19050"/>
                      <wp:wrapNone/>
                      <wp:docPr id="43" name="مربع ن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3" o:spid="_x0000_s1090" type="#_x0000_t202" style="position:absolute;left:0;text-align:left;margin-left:159.6pt;margin-top:20.3pt;width:24.75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om5cwIAAM4EAAAOAAAAZHJzL2Uyb0RvYy54bWysVM1uEzEQviPxDpbvdLNJ2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79AC297" wp14:editId="4727E496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257810</wp:posOffset>
                      </wp:positionV>
                      <wp:extent cx="314325" cy="171450"/>
                      <wp:effectExtent l="0" t="0" r="28575" b="19050"/>
                      <wp:wrapNone/>
                      <wp:docPr id="42" name="مربع ن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2" o:spid="_x0000_s1091" type="#_x0000_t202" style="position:absolute;left:0;text-align:left;margin-left:106.35pt;margin-top:20.3pt;width:24.75pt;height:13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0791E24" wp14:editId="21862824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238760</wp:posOffset>
                      </wp:positionV>
                      <wp:extent cx="314325" cy="171450"/>
                      <wp:effectExtent l="0" t="0" r="28575" b="19050"/>
                      <wp:wrapNone/>
                      <wp:docPr id="41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1" o:spid="_x0000_s1092" type="#_x0000_t202" style="position:absolute;left:0;text-align:left;margin-left:69.6pt;margin-top:18.8pt;width:24.75pt;height:13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2BEB77C" wp14:editId="5991D1AF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238760</wp:posOffset>
                      </wp:positionV>
                      <wp:extent cx="314325" cy="171450"/>
                      <wp:effectExtent l="0" t="0" r="28575" b="19050"/>
                      <wp:wrapNone/>
                      <wp:docPr id="77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449B7" w:rsidRDefault="00D449B7" w:rsidP="00D449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93" type="#_x0000_t202" style="position:absolute;left:0;text-align:left;margin-left:26.85pt;margin-top:18.8pt;width:24.75pt;height:13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" fillcolor="window" strokeweight=".5pt">
                      <v:textbox>
                        <w:txbxContent>
                          <w:p w:rsidR="00D449B7" w:rsidRDefault="00D449B7" w:rsidP="00D449B7"/>
                        </w:txbxContent>
                      </v:textbox>
                    </v:shape>
                  </w:pict>
                </mc:Fallback>
              </mc:AlternateContent>
            </w:r>
            <w:r w:rsidRPr="00E8558D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17 - الأجهزة والمواد  .                                                </w:t>
            </w:r>
            <w:r w:rsidRPr="00E8558D">
              <w:rPr>
                <w:rFonts w:ascii="Times New Roman" w:eastAsia="Times New Roman" w:hAnsi="Times New Roman" w:cs="Times New Roman" w:hint="cs"/>
                <w:rtl/>
              </w:rPr>
              <w:t xml:space="preserve">                         ممتاز      جيد جدا   جيد       مقبول</w:t>
            </w:r>
          </w:p>
        </w:tc>
      </w:tr>
    </w:tbl>
    <w:p w:rsidR="00F05D58" w:rsidRPr="00F05D58" w:rsidRDefault="00F05D58" w:rsidP="00C5207E">
      <w:pPr>
        <w:jc w:val="lowKashida"/>
        <w:rPr>
          <w:rFonts w:ascii="Matura MT Script Capitals" w:eastAsia="Batang" w:hAnsi="Matura MT Script Capitals" w:cs="Traditional Arabic"/>
          <w:b/>
          <w:bCs/>
          <w:rtl/>
          <w:lang w:eastAsia="ko-KR"/>
        </w:rPr>
      </w:pPr>
    </w:p>
    <w:sectPr w:rsidR="00F05D58" w:rsidRPr="00F05D58" w:rsidSect="002D2626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40" w:bottom="709" w:left="1440" w:header="0" w:footer="3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EC" w:rsidRDefault="00DF54EC" w:rsidP="000A2DE1">
      <w:r>
        <w:separator/>
      </w:r>
    </w:p>
  </w:endnote>
  <w:endnote w:type="continuationSeparator" w:id="0">
    <w:p w:rsidR="00DF54EC" w:rsidRDefault="00DF54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D58" w:rsidRPr="00F05D58" w:rsidRDefault="00F05D58" w:rsidP="00F05D58">
    <w:pPr>
      <w:pStyle w:val="a5"/>
      <w:rPr>
        <w:rtl/>
      </w:rPr>
    </w:pPr>
    <w:r w:rsidRPr="00F05D58">
      <w:rPr>
        <w:rFonts w:hint="cs"/>
        <w:rtl/>
      </w:rPr>
      <w:t xml:space="preserve">          نموذج</w:t>
    </w:r>
    <w:r w:rsidRPr="00F05D58">
      <w:rPr>
        <w:rtl/>
      </w:rPr>
      <w:t xml:space="preserve"> 2 </w:t>
    </w:r>
    <w:r w:rsidRPr="00F05D58">
      <w:rPr>
        <w:rFonts w:hint="cs"/>
        <w:rtl/>
      </w:rPr>
      <w:t>تحكيم</w:t>
    </w:r>
    <w:r w:rsidRPr="00F05D58">
      <w:rPr>
        <w:rtl/>
      </w:rPr>
      <w:t xml:space="preserve"> </w:t>
    </w:r>
    <w:r w:rsidRPr="00F05D58">
      <w:rPr>
        <w:rFonts w:hint="cs"/>
        <w:rtl/>
      </w:rPr>
      <w:t>كرسي– رقم (</w:t>
    </w:r>
    <w:r w:rsidR="00D449B7">
      <w:t>(</w:t>
    </w:r>
    <w:r w:rsidRPr="00F05D58">
      <w:t xml:space="preserve">012505-F11  </w:t>
    </w:r>
    <w:r w:rsidRPr="00F05D58">
      <w:rPr>
        <w:rFonts w:hint="cs"/>
        <w:rtl/>
      </w:rPr>
      <w:t xml:space="preserve">                                                                                                              </w:t>
    </w:r>
    <w:r w:rsidRPr="00F05D58">
      <w:t xml:space="preserve">  </w:t>
    </w:r>
  </w:p>
  <w:p w:rsidR="00036F81" w:rsidRPr="008D4FF2" w:rsidRDefault="00036F81" w:rsidP="00C12177">
    <w:pPr>
      <w:pStyle w:val="a5"/>
      <w:tabs>
        <w:tab w:val="clear" w:pos="4153"/>
        <w:tab w:val="clear" w:pos="8306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EC" w:rsidRDefault="00DF54EC" w:rsidP="000A2DE1">
      <w:r>
        <w:separator/>
      </w:r>
    </w:p>
  </w:footnote>
  <w:footnote w:type="continuationSeparator" w:id="0">
    <w:p w:rsidR="00DF54EC" w:rsidRDefault="00DF54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996E2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DC769F" w:rsidP="00F9709D">
    <w:pPr>
      <w:pStyle w:val="a4"/>
      <w:tabs>
        <w:tab w:val="clear" w:pos="4153"/>
        <w:tab w:val="clear" w:pos="8306"/>
      </w:tabs>
      <w:rPr>
        <w:rtl/>
      </w:rPr>
    </w:pPr>
    <w:r w:rsidRPr="00DC769F">
      <w:rPr>
        <w:rFonts w:ascii="Calibri" w:eastAsia="Calibri" w:hAnsi="Calibri" w:cs="Arial"/>
        <w:noProof/>
        <w:sz w:val="22"/>
        <w:szCs w:val="22"/>
        <w:rtl/>
      </w:rPr>
      <w:drawing>
        <wp:anchor distT="0" distB="0" distL="114300" distR="114300" simplePos="0" relativeHeight="251679232" behindDoc="0" locked="0" layoutInCell="1" allowOverlap="1" wp14:anchorId="2C11BCBE" wp14:editId="3F82920D">
          <wp:simplePos x="0" y="0"/>
          <wp:positionH relativeFrom="column">
            <wp:posOffset>-954157</wp:posOffset>
          </wp:positionH>
          <wp:positionV relativeFrom="paragraph">
            <wp:posOffset>-198783</wp:posOffset>
          </wp:positionV>
          <wp:extent cx="2671639" cy="1749287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نماذج وكالة الدراسات العليا\V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89"/>
                  <a:stretch/>
                </pic:blipFill>
                <pic:spPr bwMode="auto">
                  <a:xfrm>
                    <a:off x="0" y="0"/>
                    <a:ext cx="2670810" cy="1748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F81" w:rsidRDefault="00996E22" w:rsidP="00CE4176">
    <w:pPr>
      <w:pStyle w:val="a4"/>
      <w:tabs>
        <w:tab w:val="clear" w:pos="4153"/>
        <w:tab w:val="clear" w:pos="8306"/>
      </w:tabs>
      <w:rPr>
        <w:rtl/>
      </w:rPr>
    </w:pPr>
    <w:r w:rsidRPr="00996E22">
      <w:rPr>
        <w:noProof/>
        <w:rtl/>
      </w:rPr>
      <w:drawing>
        <wp:anchor distT="0" distB="0" distL="114300" distR="114300" simplePos="0" relativeHeight="251683328" behindDoc="0" locked="0" layoutInCell="1" allowOverlap="1" wp14:anchorId="3953404E" wp14:editId="49D6C348">
          <wp:simplePos x="0" y="0"/>
          <wp:positionH relativeFrom="column">
            <wp:posOffset>4364355</wp:posOffset>
          </wp:positionH>
          <wp:positionV relativeFrom="paragraph">
            <wp:posOffset>7620</wp:posOffset>
          </wp:positionV>
          <wp:extent cx="2114550" cy="1351280"/>
          <wp:effectExtent l="0" t="0" r="0" b="1270"/>
          <wp:wrapNone/>
          <wp:docPr id="4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35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E22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991CA4E" wp14:editId="190AF924">
              <wp:simplePos x="0" y="0"/>
              <wp:positionH relativeFrom="column">
                <wp:posOffset>2625725</wp:posOffset>
              </wp:positionH>
              <wp:positionV relativeFrom="paragraph">
                <wp:posOffset>155575</wp:posOffset>
              </wp:positionV>
              <wp:extent cx="990600" cy="1000125"/>
              <wp:effectExtent l="0" t="0" r="0" b="9525"/>
              <wp:wrapNone/>
              <wp:docPr id="27" name="مستطيل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27" o:spid="_x0000_s1026" style="position:absolute;left:0;text-align:left;margin-left:206.75pt;margin-top:12.25pt;width:78pt;height:78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hOWZmMjFmYy1iY2E5LWU1NDItOWJhNC1lMGMzZDZkYmE1M2Q8L3N0RXZ0Omluc3Rh&#10;bmNlSUQ+CiAgICAgICAgICAgICAgICAgIDxzdEV2dDp3aGVuPjIwMTktMDktMjRUMTQ6NTE6MzMr&#10;MDI6MDA8L3N0RXZ0OndoZW4+CiAgICAgICAgICAgICAgICAgIDxzdEV2dDpzb2Z0d2FyZUFnZW50&#10;PkFkb2JlIFBob3Rvc2hvcCBDQyAyMDE1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" stroked="f" strokeweight="2pt">
              <v:fill r:id="rId4" o:title="" recolor="t" rotate="t" type="frame"/>
            </v:rect>
          </w:pict>
        </mc:Fallback>
      </mc:AlternateContent>
    </w:r>
  </w:p>
  <w:p w:rsidR="00036F81" w:rsidRDefault="00036F81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036F81" w:rsidRDefault="00036F81" w:rsidP="00524190">
    <w:pPr>
      <w:pStyle w:val="a4"/>
      <w:jc w:val="center"/>
      <w:rPr>
        <w:rtl/>
      </w:rPr>
    </w:pPr>
  </w:p>
  <w:p w:rsidR="00036F81" w:rsidRDefault="00036F81" w:rsidP="00AA4BA3">
    <w:pPr>
      <w:pStyle w:val="a4"/>
      <w:jc w:val="center"/>
      <w:rPr>
        <w:rtl/>
      </w:rPr>
    </w:pPr>
  </w:p>
  <w:p w:rsidR="00036F81" w:rsidRDefault="00036F81" w:rsidP="00E432C7">
    <w:pPr>
      <w:pStyle w:val="a4"/>
      <w:jc w:val="center"/>
      <w:rPr>
        <w:rtl/>
      </w:rPr>
    </w:pPr>
  </w:p>
  <w:p w:rsidR="00036F81" w:rsidRDefault="00036F81">
    <w:pPr>
      <w:pStyle w:val="a4"/>
      <w:rPr>
        <w:rtl/>
      </w:rPr>
    </w:pPr>
  </w:p>
  <w:p w:rsidR="00DC769F" w:rsidRPr="00DC769F" w:rsidRDefault="00DC769F">
    <w:pPr>
      <w:pStyle w:val="a4"/>
      <w:rPr>
        <w:rFonts w:cs="AL-Mohanad Bold"/>
        <w:rtl/>
      </w:rPr>
    </w:pPr>
  </w:p>
  <w:p w:rsidR="00036F81" w:rsidRPr="00F92308" w:rsidRDefault="00996E22" w:rsidP="00996E22">
    <w:pPr>
      <w:pStyle w:val="a4"/>
      <w:ind w:left="-244"/>
      <w:rPr>
        <w:rFonts w:cs="AL-Mohanad Bold" w:hint="cs"/>
        <w:color w:val="1F497D" w:themeColor="text2"/>
      </w:rPr>
    </w:pPr>
    <w:r>
      <w:rPr>
        <w:rFonts w:cs="AL-Mohanad Bold"/>
        <w:noProof/>
        <w:color w:val="1F497D" w:themeColor="text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28158" o:spid="_x0000_s2088" type="#_x0000_t75" style="position:absolute;left:0;text-align:left;margin-left:0;margin-top:0;width:473.6pt;height:473.6pt;z-index:-251632128;mso-position-horizontal:center;mso-position-horizontal-relative:margin;mso-position-vertical:center;mso-position-vertical-relative:margin" o:allowincell="f">
          <v:imagedata r:id="rId5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996E2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922423"/>
    <w:multiLevelType w:val="hybridMultilevel"/>
    <w:tmpl w:val="3D2C3C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1136D"/>
    <w:multiLevelType w:val="hybridMultilevel"/>
    <w:tmpl w:val="F0DA89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35B49"/>
    <w:multiLevelType w:val="hybridMultilevel"/>
    <w:tmpl w:val="E16C6E6A"/>
    <w:lvl w:ilvl="0" w:tplc="D0561408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5C1047"/>
    <w:multiLevelType w:val="hybridMultilevel"/>
    <w:tmpl w:val="068C843C"/>
    <w:lvl w:ilvl="0" w:tplc="C95C73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B712100"/>
    <w:multiLevelType w:val="hybridMultilevel"/>
    <w:tmpl w:val="48E26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2D02B9"/>
    <w:multiLevelType w:val="hybridMultilevel"/>
    <w:tmpl w:val="2C96C5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2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2D227A"/>
    <w:multiLevelType w:val="hybridMultilevel"/>
    <w:tmpl w:val="AD0EA500"/>
    <w:lvl w:ilvl="0" w:tplc="1C82F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6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49339E"/>
    <w:multiLevelType w:val="hybridMultilevel"/>
    <w:tmpl w:val="C6B23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C731E84"/>
    <w:multiLevelType w:val="hybridMultilevel"/>
    <w:tmpl w:val="A8FC3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28"/>
  </w:num>
  <w:num w:numId="5">
    <w:abstractNumId w:val="7"/>
  </w:num>
  <w:num w:numId="6">
    <w:abstractNumId w:val="27"/>
  </w:num>
  <w:num w:numId="7">
    <w:abstractNumId w:val="14"/>
  </w:num>
  <w:num w:numId="8">
    <w:abstractNumId w:val="26"/>
  </w:num>
  <w:num w:numId="9">
    <w:abstractNumId w:val="24"/>
  </w:num>
  <w:num w:numId="10">
    <w:abstractNumId w:val="5"/>
  </w:num>
  <w:num w:numId="11">
    <w:abstractNumId w:val="20"/>
  </w:num>
  <w:num w:numId="12">
    <w:abstractNumId w:val="13"/>
  </w:num>
  <w:num w:numId="13">
    <w:abstractNumId w:val="17"/>
  </w:num>
  <w:num w:numId="14">
    <w:abstractNumId w:val="25"/>
  </w:num>
  <w:num w:numId="15">
    <w:abstractNumId w:val="8"/>
  </w:num>
  <w:num w:numId="16">
    <w:abstractNumId w:val="0"/>
  </w:num>
  <w:num w:numId="17">
    <w:abstractNumId w:val="18"/>
  </w:num>
  <w:num w:numId="18">
    <w:abstractNumId w:val="22"/>
  </w:num>
  <w:num w:numId="19">
    <w:abstractNumId w:val="4"/>
  </w:num>
  <w:num w:numId="20">
    <w:abstractNumId w:val="1"/>
  </w:num>
  <w:num w:numId="21">
    <w:abstractNumId w:val="2"/>
  </w:num>
  <w:num w:numId="22">
    <w:abstractNumId w:val="19"/>
  </w:num>
  <w:num w:numId="23">
    <w:abstractNumId w:val="23"/>
  </w:num>
  <w:num w:numId="24">
    <w:abstractNumId w:val="10"/>
  </w:num>
  <w:num w:numId="25">
    <w:abstractNumId w:val="30"/>
  </w:num>
  <w:num w:numId="26">
    <w:abstractNumId w:val="29"/>
  </w:num>
  <w:num w:numId="27">
    <w:abstractNumId w:val="6"/>
  </w:num>
  <w:num w:numId="28">
    <w:abstractNumId w:val="11"/>
  </w:num>
  <w:num w:numId="29">
    <w:abstractNumId w:val="3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0"/>
    <w:rsid w:val="000039FA"/>
    <w:rsid w:val="00012125"/>
    <w:rsid w:val="000213BF"/>
    <w:rsid w:val="0002512A"/>
    <w:rsid w:val="00036F81"/>
    <w:rsid w:val="00057DBA"/>
    <w:rsid w:val="000657C5"/>
    <w:rsid w:val="00065CB0"/>
    <w:rsid w:val="000811FD"/>
    <w:rsid w:val="00082841"/>
    <w:rsid w:val="00084E0A"/>
    <w:rsid w:val="00087A28"/>
    <w:rsid w:val="00094852"/>
    <w:rsid w:val="0009673D"/>
    <w:rsid w:val="00097522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6C19"/>
    <w:rsid w:val="00100BFD"/>
    <w:rsid w:val="00102ABB"/>
    <w:rsid w:val="00104D39"/>
    <w:rsid w:val="00115C59"/>
    <w:rsid w:val="00151801"/>
    <w:rsid w:val="00170AA4"/>
    <w:rsid w:val="00171EF5"/>
    <w:rsid w:val="00172DB1"/>
    <w:rsid w:val="00194C7E"/>
    <w:rsid w:val="001A172C"/>
    <w:rsid w:val="001B41B8"/>
    <w:rsid w:val="001C1F9A"/>
    <w:rsid w:val="00201EAA"/>
    <w:rsid w:val="002347F3"/>
    <w:rsid w:val="0024456E"/>
    <w:rsid w:val="0025335D"/>
    <w:rsid w:val="0025569E"/>
    <w:rsid w:val="00272D3B"/>
    <w:rsid w:val="002773C8"/>
    <w:rsid w:val="00286CA3"/>
    <w:rsid w:val="002A74A2"/>
    <w:rsid w:val="002B596D"/>
    <w:rsid w:val="002C77F4"/>
    <w:rsid w:val="002D2626"/>
    <w:rsid w:val="002E46B4"/>
    <w:rsid w:val="002E4E80"/>
    <w:rsid w:val="002F0196"/>
    <w:rsid w:val="002F4521"/>
    <w:rsid w:val="002F627F"/>
    <w:rsid w:val="003050BE"/>
    <w:rsid w:val="003115FC"/>
    <w:rsid w:val="003173E9"/>
    <w:rsid w:val="003176A4"/>
    <w:rsid w:val="00322042"/>
    <w:rsid w:val="00323237"/>
    <w:rsid w:val="00323A2A"/>
    <w:rsid w:val="00331A15"/>
    <w:rsid w:val="00331C4D"/>
    <w:rsid w:val="00333C65"/>
    <w:rsid w:val="003469F5"/>
    <w:rsid w:val="0035099B"/>
    <w:rsid w:val="00351918"/>
    <w:rsid w:val="003608F7"/>
    <w:rsid w:val="00370396"/>
    <w:rsid w:val="00374CB7"/>
    <w:rsid w:val="00375E10"/>
    <w:rsid w:val="0038015E"/>
    <w:rsid w:val="00380911"/>
    <w:rsid w:val="00384C4A"/>
    <w:rsid w:val="00384E63"/>
    <w:rsid w:val="0039483B"/>
    <w:rsid w:val="003A3B92"/>
    <w:rsid w:val="003A50E2"/>
    <w:rsid w:val="003B270E"/>
    <w:rsid w:val="003B418B"/>
    <w:rsid w:val="003B5B52"/>
    <w:rsid w:val="003D6F1A"/>
    <w:rsid w:val="003E2932"/>
    <w:rsid w:val="003F4660"/>
    <w:rsid w:val="003F6A05"/>
    <w:rsid w:val="00400153"/>
    <w:rsid w:val="00403E49"/>
    <w:rsid w:val="0040493B"/>
    <w:rsid w:val="004056CD"/>
    <w:rsid w:val="00416FDA"/>
    <w:rsid w:val="00433048"/>
    <w:rsid w:val="00441878"/>
    <w:rsid w:val="004710C7"/>
    <w:rsid w:val="00472FA5"/>
    <w:rsid w:val="00476529"/>
    <w:rsid w:val="00477079"/>
    <w:rsid w:val="0048071B"/>
    <w:rsid w:val="00485663"/>
    <w:rsid w:val="00485D33"/>
    <w:rsid w:val="00490AF8"/>
    <w:rsid w:val="00494D65"/>
    <w:rsid w:val="0049709F"/>
    <w:rsid w:val="00497F85"/>
    <w:rsid w:val="004A07DE"/>
    <w:rsid w:val="004A6654"/>
    <w:rsid w:val="004B5495"/>
    <w:rsid w:val="004B5AEE"/>
    <w:rsid w:val="004B66E0"/>
    <w:rsid w:val="004C363B"/>
    <w:rsid w:val="004C48EE"/>
    <w:rsid w:val="004D0CC6"/>
    <w:rsid w:val="004D7853"/>
    <w:rsid w:val="004E1E05"/>
    <w:rsid w:val="004E4234"/>
    <w:rsid w:val="004E7B7C"/>
    <w:rsid w:val="00507DB8"/>
    <w:rsid w:val="005105B5"/>
    <w:rsid w:val="005128B2"/>
    <w:rsid w:val="00524190"/>
    <w:rsid w:val="00532535"/>
    <w:rsid w:val="00534FCE"/>
    <w:rsid w:val="005375B5"/>
    <w:rsid w:val="00553C5B"/>
    <w:rsid w:val="005613D4"/>
    <w:rsid w:val="0057262E"/>
    <w:rsid w:val="00575E48"/>
    <w:rsid w:val="005801EA"/>
    <w:rsid w:val="005819CC"/>
    <w:rsid w:val="00584856"/>
    <w:rsid w:val="00585CB6"/>
    <w:rsid w:val="005914E0"/>
    <w:rsid w:val="005A013B"/>
    <w:rsid w:val="005A4BE5"/>
    <w:rsid w:val="005B5629"/>
    <w:rsid w:val="005B5D8F"/>
    <w:rsid w:val="005C100B"/>
    <w:rsid w:val="005D7769"/>
    <w:rsid w:val="005E3D32"/>
    <w:rsid w:val="005E498F"/>
    <w:rsid w:val="005E7ED1"/>
    <w:rsid w:val="005F670B"/>
    <w:rsid w:val="00605680"/>
    <w:rsid w:val="00607270"/>
    <w:rsid w:val="00614423"/>
    <w:rsid w:val="00617097"/>
    <w:rsid w:val="006219CA"/>
    <w:rsid w:val="00634548"/>
    <w:rsid w:val="00642294"/>
    <w:rsid w:val="006449F6"/>
    <w:rsid w:val="0064602B"/>
    <w:rsid w:val="006460E0"/>
    <w:rsid w:val="00646AF3"/>
    <w:rsid w:val="00653685"/>
    <w:rsid w:val="006573EB"/>
    <w:rsid w:val="0067332A"/>
    <w:rsid w:val="00676161"/>
    <w:rsid w:val="006763D0"/>
    <w:rsid w:val="00683F04"/>
    <w:rsid w:val="0068503C"/>
    <w:rsid w:val="006926FA"/>
    <w:rsid w:val="00696419"/>
    <w:rsid w:val="0069790F"/>
    <w:rsid w:val="006A3C5C"/>
    <w:rsid w:val="006A5FA1"/>
    <w:rsid w:val="006A63BB"/>
    <w:rsid w:val="006B2D98"/>
    <w:rsid w:val="006C466C"/>
    <w:rsid w:val="006C4F6B"/>
    <w:rsid w:val="006C563D"/>
    <w:rsid w:val="006D00ED"/>
    <w:rsid w:val="006D3A1A"/>
    <w:rsid w:val="006F0AAD"/>
    <w:rsid w:val="006F7C08"/>
    <w:rsid w:val="006F7DB4"/>
    <w:rsid w:val="007046A9"/>
    <w:rsid w:val="00704D70"/>
    <w:rsid w:val="00731D97"/>
    <w:rsid w:val="007333F7"/>
    <w:rsid w:val="0073724D"/>
    <w:rsid w:val="007416A0"/>
    <w:rsid w:val="00742833"/>
    <w:rsid w:val="00742BC5"/>
    <w:rsid w:val="007432DF"/>
    <w:rsid w:val="00743DE1"/>
    <w:rsid w:val="00746D88"/>
    <w:rsid w:val="00751336"/>
    <w:rsid w:val="0078088A"/>
    <w:rsid w:val="00780AD1"/>
    <w:rsid w:val="00782397"/>
    <w:rsid w:val="00786530"/>
    <w:rsid w:val="00794F10"/>
    <w:rsid w:val="007B3EF0"/>
    <w:rsid w:val="007B4659"/>
    <w:rsid w:val="007B7805"/>
    <w:rsid w:val="007C31AA"/>
    <w:rsid w:val="007E37D9"/>
    <w:rsid w:val="007E4432"/>
    <w:rsid w:val="007E4BA0"/>
    <w:rsid w:val="007F0F36"/>
    <w:rsid w:val="007F401C"/>
    <w:rsid w:val="0080050C"/>
    <w:rsid w:val="0080439D"/>
    <w:rsid w:val="00830835"/>
    <w:rsid w:val="008409C4"/>
    <w:rsid w:val="00840E6A"/>
    <w:rsid w:val="00857139"/>
    <w:rsid w:val="00864742"/>
    <w:rsid w:val="00870E4D"/>
    <w:rsid w:val="00877CD5"/>
    <w:rsid w:val="00882D61"/>
    <w:rsid w:val="00885057"/>
    <w:rsid w:val="00886C0B"/>
    <w:rsid w:val="00893212"/>
    <w:rsid w:val="008B573F"/>
    <w:rsid w:val="008B5EAC"/>
    <w:rsid w:val="008B6442"/>
    <w:rsid w:val="008C084E"/>
    <w:rsid w:val="008C52DA"/>
    <w:rsid w:val="008C6A87"/>
    <w:rsid w:val="008D278C"/>
    <w:rsid w:val="008D4FF2"/>
    <w:rsid w:val="008D5863"/>
    <w:rsid w:val="008D6592"/>
    <w:rsid w:val="008E0C7A"/>
    <w:rsid w:val="00910330"/>
    <w:rsid w:val="00922440"/>
    <w:rsid w:val="009315EF"/>
    <w:rsid w:val="009345F9"/>
    <w:rsid w:val="0094452B"/>
    <w:rsid w:val="00946830"/>
    <w:rsid w:val="00955810"/>
    <w:rsid w:val="00956CD4"/>
    <w:rsid w:val="00962494"/>
    <w:rsid w:val="00994745"/>
    <w:rsid w:val="00996E22"/>
    <w:rsid w:val="00997145"/>
    <w:rsid w:val="009A5117"/>
    <w:rsid w:val="009B06E9"/>
    <w:rsid w:val="009C7350"/>
    <w:rsid w:val="009D0EB2"/>
    <w:rsid w:val="009E2F80"/>
    <w:rsid w:val="009F1F6F"/>
    <w:rsid w:val="00A00557"/>
    <w:rsid w:val="00A02C5B"/>
    <w:rsid w:val="00A072DF"/>
    <w:rsid w:val="00A2610D"/>
    <w:rsid w:val="00A36942"/>
    <w:rsid w:val="00A43602"/>
    <w:rsid w:val="00A522A6"/>
    <w:rsid w:val="00A5523A"/>
    <w:rsid w:val="00A57B20"/>
    <w:rsid w:val="00A66696"/>
    <w:rsid w:val="00A7621C"/>
    <w:rsid w:val="00A8114F"/>
    <w:rsid w:val="00A87D8D"/>
    <w:rsid w:val="00A9287D"/>
    <w:rsid w:val="00A92903"/>
    <w:rsid w:val="00A942FE"/>
    <w:rsid w:val="00A97636"/>
    <w:rsid w:val="00AA4BA3"/>
    <w:rsid w:val="00AA4E8E"/>
    <w:rsid w:val="00AC09D2"/>
    <w:rsid w:val="00AC380C"/>
    <w:rsid w:val="00AE0601"/>
    <w:rsid w:val="00AE4788"/>
    <w:rsid w:val="00B0482F"/>
    <w:rsid w:val="00B07776"/>
    <w:rsid w:val="00B17BD9"/>
    <w:rsid w:val="00B20210"/>
    <w:rsid w:val="00B20548"/>
    <w:rsid w:val="00B251AD"/>
    <w:rsid w:val="00B253FE"/>
    <w:rsid w:val="00B26261"/>
    <w:rsid w:val="00B41505"/>
    <w:rsid w:val="00B42B69"/>
    <w:rsid w:val="00B4395B"/>
    <w:rsid w:val="00B444C7"/>
    <w:rsid w:val="00B451A2"/>
    <w:rsid w:val="00B47235"/>
    <w:rsid w:val="00B62756"/>
    <w:rsid w:val="00B66C5F"/>
    <w:rsid w:val="00B746D3"/>
    <w:rsid w:val="00B762A8"/>
    <w:rsid w:val="00B809BA"/>
    <w:rsid w:val="00B84A1F"/>
    <w:rsid w:val="00B85261"/>
    <w:rsid w:val="00B91772"/>
    <w:rsid w:val="00BD51BD"/>
    <w:rsid w:val="00BE377C"/>
    <w:rsid w:val="00BE4EFA"/>
    <w:rsid w:val="00BF4FAF"/>
    <w:rsid w:val="00C02D3F"/>
    <w:rsid w:val="00C07A7F"/>
    <w:rsid w:val="00C12177"/>
    <w:rsid w:val="00C12A15"/>
    <w:rsid w:val="00C13518"/>
    <w:rsid w:val="00C20954"/>
    <w:rsid w:val="00C302EA"/>
    <w:rsid w:val="00C3428D"/>
    <w:rsid w:val="00C44072"/>
    <w:rsid w:val="00C50657"/>
    <w:rsid w:val="00C5207E"/>
    <w:rsid w:val="00C5265B"/>
    <w:rsid w:val="00C53F35"/>
    <w:rsid w:val="00C55C56"/>
    <w:rsid w:val="00C55DCB"/>
    <w:rsid w:val="00C56B01"/>
    <w:rsid w:val="00C61B92"/>
    <w:rsid w:val="00C64645"/>
    <w:rsid w:val="00C653B7"/>
    <w:rsid w:val="00C70246"/>
    <w:rsid w:val="00C7492B"/>
    <w:rsid w:val="00C757EA"/>
    <w:rsid w:val="00C76127"/>
    <w:rsid w:val="00C773EB"/>
    <w:rsid w:val="00C77EA4"/>
    <w:rsid w:val="00C847C2"/>
    <w:rsid w:val="00C86676"/>
    <w:rsid w:val="00C8673B"/>
    <w:rsid w:val="00C91791"/>
    <w:rsid w:val="00C921ED"/>
    <w:rsid w:val="00CA6662"/>
    <w:rsid w:val="00CB724D"/>
    <w:rsid w:val="00CD28C4"/>
    <w:rsid w:val="00CE1AA7"/>
    <w:rsid w:val="00CE2919"/>
    <w:rsid w:val="00CE4176"/>
    <w:rsid w:val="00CF2ADE"/>
    <w:rsid w:val="00D028CC"/>
    <w:rsid w:val="00D04128"/>
    <w:rsid w:val="00D07515"/>
    <w:rsid w:val="00D31019"/>
    <w:rsid w:val="00D36BDF"/>
    <w:rsid w:val="00D41057"/>
    <w:rsid w:val="00D449B7"/>
    <w:rsid w:val="00D46B4E"/>
    <w:rsid w:val="00D47B40"/>
    <w:rsid w:val="00D51CBA"/>
    <w:rsid w:val="00D54FEF"/>
    <w:rsid w:val="00D84C1C"/>
    <w:rsid w:val="00D864A4"/>
    <w:rsid w:val="00D879A4"/>
    <w:rsid w:val="00D90E66"/>
    <w:rsid w:val="00DB1774"/>
    <w:rsid w:val="00DB5FFE"/>
    <w:rsid w:val="00DC1B7B"/>
    <w:rsid w:val="00DC4EAD"/>
    <w:rsid w:val="00DC4ED7"/>
    <w:rsid w:val="00DC6C1D"/>
    <w:rsid w:val="00DC769F"/>
    <w:rsid w:val="00DE0E08"/>
    <w:rsid w:val="00DE2F75"/>
    <w:rsid w:val="00DF0397"/>
    <w:rsid w:val="00DF54EC"/>
    <w:rsid w:val="00E0465B"/>
    <w:rsid w:val="00E06D56"/>
    <w:rsid w:val="00E2105F"/>
    <w:rsid w:val="00E257DA"/>
    <w:rsid w:val="00E260AA"/>
    <w:rsid w:val="00E34ACC"/>
    <w:rsid w:val="00E432C7"/>
    <w:rsid w:val="00E47061"/>
    <w:rsid w:val="00E53377"/>
    <w:rsid w:val="00E618DF"/>
    <w:rsid w:val="00E62996"/>
    <w:rsid w:val="00E70489"/>
    <w:rsid w:val="00E73500"/>
    <w:rsid w:val="00E73EB8"/>
    <w:rsid w:val="00E762BD"/>
    <w:rsid w:val="00E763D0"/>
    <w:rsid w:val="00E7724D"/>
    <w:rsid w:val="00E823A3"/>
    <w:rsid w:val="00E826C0"/>
    <w:rsid w:val="00E83B79"/>
    <w:rsid w:val="00E85B67"/>
    <w:rsid w:val="00E9451B"/>
    <w:rsid w:val="00E952F2"/>
    <w:rsid w:val="00EA0DB8"/>
    <w:rsid w:val="00EA7096"/>
    <w:rsid w:val="00EB1AA3"/>
    <w:rsid w:val="00EB23B5"/>
    <w:rsid w:val="00EC7B54"/>
    <w:rsid w:val="00EE0769"/>
    <w:rsid w:val="00EE712D"/>
    <w:rsid w:val="00EF2DE8"/>
    <w:rsid w:val="00EF5FCE"/>
    <w:rsid w:val="00EF61AF"/>
    <w:rsid w:val="00F04536"/>
    <w:rsid w:val="00F04C87"/>
    <w:rsid w:val="00F05D58"/>
    <w:rsid w:val="00F12AF1"/>
    <w:rsid w:val="00F21202"/>
    <w:rsid w:val="00F31D66"/>
    <w:rsid w:val="00F32642"/>
    <w:rsid w:val="00F44D6C"/>
    <w:rsid w:val="00F56627"/>
    <w:rsid w:val="00F71D3E"/>
    <w:rsid w:val="00F750CE"/>
    <w:rsid w:val="00F804EB"/>
    <w:rsid w:val="00F81004"/>
    <w:rsid w:val="00F827B1"/>
    <w:rsid w:val="00F92308"/>
    <w:rsid w:val="00F9709D"/>
    <w:rsid w:val="00FA12E9"/>
    <w:rsid w:val="00FC218E"/>
    <w:rsid w:val="00FD09E9"/>
    <w:rsid w:val="00FE2722"/>
    <w:rsid w:val="00FF31B2"/>
    <w:rsid w:val="00F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84C58-E274-4561-96BA-8500A225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38</TotalTime>
  <Pages>2</Pages>
  <Words>194</Words>
  <Characters>2299</Characters>
  <Application>Microsoft Office Word</Application>
  <DocSecurity>0</DocSecurity>
  <Lines>19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Moneerah Sal. Almasoud</dc:creator>
  <cp:lastModifiedBy>Tasneem Abd. ALMelaihi</cp:lastModifiedBy>
  <cp:revision>8</cp:revision>
  <cp:lastPrinted>2018-03-21T08:07:00Z</cp:lastPrinted>
  <dcterms:created xsi:type="dcterms:W3CDTF">2018-04-10T07:05:00Z</dcterms:created>
  <dcterms:modified xsi:type="dcterms:W3CDTF">2020-01-28T08:04:00Z</dcterms:modified>
</cp:coreProperties>
</file>