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"/>
        <w:bidiVisual/>
        <w:tblW w:w="0" w:type="auto"/>
        <w:tblLook w:val="0000" w:firstRow="0" w:lastRow="0" w:firstColumn="0" w:lastColumn="0" w:noHBand="0" w:noVBand="0"/>
      </w:tblPr>
      <w:tblGrid>
        <w:gridCol w:w="8930"/>
      </w:tblGrid>
      <w:tr w:rsidR="00926081" w:rsidTr="00926081">
        <w:trPr>
          <w:trHeight w:val="437"/>
        </w:trPr>
        <w:tc>
          <w:tcPr>
            <w:tcW w:w="8930" w:type="dxa"/>
            <w:shd w:val="clear" w:color="auto" w:fill="C6D9F1" w:themeFill="text2" w:themeFillTint="33"/>
            <w:vAlign w:val="center"/>
          </w:tcPr>
          <w:p w:rsidR="00926081" w:rsidRDefault="00405391" w:rsidP="00405391">
            <w:pPr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  <w:r>
              <w:rPr>
                <w:rFonts w:asciiTheme="minorBidi" w:eastAsia="Batang" w:hAnsiTheme="minorBidi" w:cstheme="minorBidi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ko-KR"/>
              </w:rPr>
              <w:t xml:space="preserve">                                 </w:t>
            </w:r>
            <w:r w:rsidR="00926081" w:rsidRPr="00405391">
              <w:rPr>
                <w:rFonts w:asciiTheme="minorBidi" w:eastAsia="Batang" w:hAnsiTheme="minorBidi" w:cstheme="minorBidi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ko-KR"/>
              </w:rPr>
              <w:t>تقييم الانشط</w:t>
            </w:r>
            <w:r>
              <w:rPr>
                <w:rFonts w:asciiTheme="minorBidi" w:eastAsia="Batang" w:hAnsiTheme="minorBidi" w:cstheme="minorBidi" w:hint="cs"/>
                <w:b/>
                <w:bCs/>
                <w:color w:val="244061" w:themeColor="accent1" w:themeShade="80"/>
                <w:sz w:val="28"/>
                <w:szCs w:val="28"/>
                <w:rtl/>
                <w:lang w:eastAsia="ko-KR"/>
              </w:rPr>
              <w:t>ة والبرامج لكرسي بحث</w:t>
            </w:r>
          </w:p>
        </w:tc>
      </w:tr>
    </w:tbl>
    <w:p w:rsidR="00926081" w:rsidRDefault="00926081" w:rsidP="00405391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B2D665" wp14:editId="7CD7B176">
                <wp:simplePos x="0" y="0"/>
                <wp:positionH relativeFrom="column">
                  <wp:posOffset>2059333</wp:posOffset>
                </wp:positionH>
                <wp:positionV relativeFrom="paragraph">
                  <wp:posOffset>334010</wp:posOffset>
                </wp:positionV>
                <wp:extent cx="2743200" cy="182880"/>
                <wp:effectExtent l="57150" t="38100" r="57150" b="102870"/>
                <wp:wrapNone/>
                <wp:docPr id="11" name="مستطيل مستدير الزوايا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828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1" o:spid="_x0000_s1026" style="position:absolute;left:0;text-align:left;margin-left:162.15pt;margin-top:26.3pt;width:3in;height:14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كرسي أبحاث </w:t>
      </w:r>
    </w:p>
    <w:p w:rsidR="00926081" w:rsidRDefault="00F54AC4" w:rsidP="00926081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03483" wp14:editId="47EB863E">
                <wp:simplePos x="0" y="0"/>
                <wp:positionH relativeFrom="column">
                  <wp:posOffset>2154803</wp:posOffset>
                </wp:positionH>
                <wp:positionV relativeFrom="paragraph">
                  <wp:posOffset>11125</wp:posOffset>
                </wp:positionV>
                <wp:extent cx="2376805" cy="246491"/>
                <wp:effectExtent l="57150" t="38100" r="61595" b="96520"/>
                <wp:wrapNone/>
                <wp:docPr id="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805" cy="24649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4AC4" w:rsidRDefault="00F54AC4" w:rsidP="00F54AC4">
                            <w:pPr>
                              <w:jc w:val="center"/>
                            </w:pPr>
                            <w:r>
                              <w:rPr>
                                <w:rFonts w:cs="PT Bold Heading" w:hint="cs"/>
                                <w:sz w:val="40"/>
                                <w:szCs w:val="40"/>
                                <w:rtl/>
                              </w:rPr>
                              <w:t>عقد رعاية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026" style="position:absolute;left:0;text-align:left;margin-left:169.65pt;margin-top:.9pt;width:187.1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F54AC4" w:rsidRDefault="00F54AC4" w:rsidP="00F54AC4">
                      <w:pPr>
                        <w:jc w:val="center"/>
                      </w:pPr>
                      <w:r>
                        <w:rPr>
                          <w:rFonts w:cs="PT Bold Heading" w:hint="cs"/>
                          <w:sz w:val="40"/>
                          <w:szCs w:val="40"/>
                          <w:rtl/>
                        </w:rPr>
                        <w:t>عقد رعاية</w:t>
                      </w:r>
                    </w:p>
                  </w:txbxContent>
                </v:textbox>
              </v:roundrect>
            </w:pict>
          </mc:Fallback>
        </mc:AlternateContent>
      </w:r>
      <w:r w:rsidR="00926081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>اسم النشاط</w:t>
      </w:r>
      <w:r w:rsidR="00405391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>/البرنامج</w:t>
      </w:r>
      <w:r w:rsidR="002E54B5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                          </w: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                              </w:t>
      </w:r>
    </w:p>
    <w:p w:rsidR="00405391" w:rsidRDefault="00926081" w:rsidP="00405391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3AA35E" wp14:editId="429A40D6">
                <wp:simplePos x="0" y="0"/>
                <wp:positionH relativeFrom="column">
                  <wp:posOffset>2194808</wp:posOffset>
                </wp:positionH>
                <wp:positionV relativeFrom="paragraph">
                  <wp:posOffset>26035</wp:posOffset>
                </wp:positionV>
                <wp:extent cx="2337048" cy="262393"/>
                <wp:effectExtent l="57150" t="38100" r="63500" b="99695"/>
                <wp:wrapNone/>
                <wp:docPr id="12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048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2" o:spid="_x0000_s1026" style="position:absolute;left:0;text-align:left;margin-left:172.8pt;margin-top:2.05pt;width:184pt;height:20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>نوع النشاط</w:t>
      </w:r>
      <w:r w:rsidR="00405391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/البرنامج </w: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</w:t>
      </w:r>
    </w:p>
    <w:p w:rsidR="00926081" w:rsidRDefault="00F54AC4" w:rsidP="00926081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D1F1CC" wp14:editId="63361379">
                <wp:simplePos x="0" y="0"/>
                <wp:positionH relativeFrom="column">
                  <wp:posOffset>2703195</wp:posOffset>
                </wp:positionH>
                <wp:positionV relativeFrom="paragraph">
                  <wp:posOffset>92158</wp:posOffset>
                </wp:positionV>
                <wp:extent cx="2099145" cy="174929"/>
                <wp:effectExtent l="57150" t="38100" r="53975" b="920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45" cy="174929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" o:spid="_x0000_s1026" style="position:absolute;left:0;text-align:left;margin-left:212.85pt;margin-top:7.25pt;width:165.3pt;height:1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="002E54B5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المدربة / المدرب                </w: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                                  </w:t>
      </w:r>
      <w:r w:rsidR="00926081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 </w:t>
      </w:r>
    </w:p>
    <w:p w:rsidR="002E54B5" w:rsidRDefault="00926081" w:rsidP="00926081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1080853</wp:posOffset>
                </wp:positionH>
                <wp:positionV relativeFrom="paragraph">
                  <wp:posOffset>20237</wp:posOffset>
                </wp:positionV>
                <wp:extent cx="1526650" cy="262393"/>
                <wp:effectExtent l="57150" t="38100" r="54610" b="99695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650" cy="2623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3" o:spid="_x0000_s1026" style="position:absolute;left:0;text-align:left;margin-left:85.1pt;margin-top:1.6pt;width:120.2pt;height:2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FCD5F" wp14:editId="46B687A2">
                <wp:simplePos x="0" y="0"/>
                <wp:positionH relativeFrom="column">
                  <wp:posOffset>3554095</wp:posOffset>
                </wp:positionH>
                <wp:positionV relativeFrom="paragraph">
                  <wp:posOffset>65405</wp:posOffset>
                </wp:positionV>
                <wp:extent cx="1414780" cy="174625"/>
                <wp:effectExtent l="57150" t="38100" r="52070" b="92075"/>
                <wp:wrapNone/>
                <wp:docPr id="7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80" cy="174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7" o:spid="_x0000_s1026" style="position:absolute;left:0;text-align:left;margin-left:279.85pt;margin-top:5.15pt;width:111.4pt;height:13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مكان الانعقاد</w:t>
      </w:r>
      <w:r w:rsidR="002E54B5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</w:t>
      </w: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                                      تاريخ الانعقاد</w:t>
      </w:r>
    </w:p>
    <w:p w:rsidR="00A90736" w:rsidRDefault="00A90736" w:rsidP="00C5207E">
      <w:pPr>
        <w:jc w:val="lowKashida"/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>عزيزتي المشاركة / عزيزي المشارك في البرنامج</w:t>
      </w:r>
    </w:p>
    <w:p w:rsidR="00A90736" w:rsidRDefault="00A90736" w:rsidP="00F54AC4">
      <w:pPr>
        <w:rPr>
          <w:rFonts w:ascii="Matura MT Script Capitals" w:eastAsia="Batang" w:hAnsi="Matura MT Script Capitals" w:cs="Traditional Arabic"/>
          <w:b/>
          <w:bCs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>إن مساهمتك في ابداء رايك وانطباعاتك وردود أفعالك تجاه فعاليات البرنامج . ستساعدنا على تقييم هذا البرنامج وتطويره في المستقبل</w:t>
      </w:r>
      <w:r w:rsidR="003D4749">
        <w:rPr>
          <w:rFonts w:ascii="Matura MT Script Capitals" w:eastAsia="Batang" w:hAnsi="Matura MT Script Capitals" w:cs="Traditional Arabic" w:hint="cs"/>
          <w:b/>
          <w:bCs/>
          <w:sz w:val="28"/>
          <w:szCs w:val="28"/>
          <w:rtl/>
          <w:lang w:eastAsia="ko-KR"/>
        </w:rPr>
        <w:t xml:space="preserve"> .</w:t>
      </w:r>
    </w:p>
    <w:tbl>
      <w:tblPr>
        <w:tblStyle w:val="3-1"/>
        <w:bidiVisual/>
        <w:tblW w:w="10207" w:type="dxa"/>
        <w:tblInd w:w="-590" w:type="dxa"/>
        <w:tblLook w:val="04A0" w:firstRow="1" w:lastRow="0" w:firstColumn="1" w:lastColumn="0" w:noHBand="0" w:noVBand="1"/>
      </w:tblPr>
      <w:tblGrid>
        <w:gridCol w:w="567"/>
        <w:gridCol w:w="6237"/>
        <w:gridCol w:w="992"/>
        <w:gridCol w:w="567"/>
        <w:gridCol w:w="567"/>
        <w:gridCol w:w="567"/>
        <w:gridCol w:w="710"/>
      </w:tblGrid>
      <w:tr w:rsidR="003D4749" w:rsidTr="00F54A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</w:tcPr>
          <w:p w:rsidR="003D4749" w:rsidRPr="00F54AC4" w:rsidRDefault="003D4749" w:rsidP="003D4749">
            <w:pPr>
              <w:jc w:val="center"/>
              <w:rPr>
                <w:rFonts w:ascii="Amiri" w:eastAsia="Batang" w:hAnsi="Amiri" w:cs="Amiri"/>
                <w:b w:val="0"/>
                <w:bCs w:val="0"/>
                <w:sz w:val="28"/>
                <w:szCs w:val="28"/>
                <w:rtl/>
                <w:lang w:eastAsia="ko-KR"/>
              </w:rPr>
            </w:pPr>
            <w:r w:rsidRPr="00F54AC4">
              <w:rPr>
                <w:rFonts w:ascii="Amiri" w:eastAsia="Batang" w:hAnsi="Amiri" w:cs="Amiri"/>
                <w:b w:val="0"/>
                <w:bCs w:val="0"/>
                <w:sz w:val="28"/>
                <w:szCs w:val="28"/>
                <w:rtl/>
                <w:lang w:eastAsia="ko-KR"/>
              </w:rPr>
              <w:t>م</w:t>
            </w:r>
          </w:p>
        </w:tc>
        <w:tc>
          <w:tcPr>
            <w:tcW w:w="6237" w:type="dxa"/>
            <w:vMerge w:val="restart"/>
          </w:tcPr>
          <w:p w:rsidR="003D4749" w:rsidRPr="00F54AC4" w:rsidRDefault="003D4749" w:rsidP="003D47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Batang" w:hAnsi="Amiri" w:cs="Amiri"/>
                <w:b w:val="0"/>
                <w:bCs w:val="0"/>
                <w:sz w:val="28"/>
                <w:szCs w:val="28"/>
                <w:rtl/>
                <w:lang w:eastAsia="ko-KR"/>
              </w:rPr>
            </w:pPr>
            <w:r w:rsidRPr="00F54AC4">
              <w:rPr>
                <w:rFonts w:ascii="Amiri" w:eastAsia="Batang" w:hAnsi="Amiri" w:cs="Amiri"/>
                <w:b w:val="0"/>
                <w:bCs w:val="0"/>
                <w:sz w:val="28"/>
                <w:szCs w:val="28"/>
                <w:rtl/>
                <w:lang w:eastAsia="ko-KR"/>
              </w:rPr>
              <w:t>العبارة</w:t>
            </w:r>
          </w:p>
        </w:tc>
        <w:tc>
          <w:tcPr>
            <w:tcW w:w="3403" w:type="dxa"/>
            <w:gridSpan w:val="5"/>
          </w:tcPr>
          <w:p w:rsidR="003D4749" w:rsidRPr="00F54AC4" w:rsidRDefault="003D4749" w:rsidP="003D47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miri" w:eastAsia="Batang" w:hAnsi="Amiri" w:cs="Amiri"/>
                <w:b w:val="0"/>
                <w:bCs w:val="0"/>
                <w:sz w:val="28"/>
                <w:szCs w:val="28"/>
                <w:rtl/>
                <w:lang w:eastAsia="ko-KR"/>
              </w:rPr>
            </w:pPr>
            <w:r w:rsidRPr="00F54AC4">
              <w:rPr>
                <w:rFonts w:ascii="Amiri" w:eastAsia="Batang" w:hAnsi="Amiri" w:cs="Amiri"/>
                <w:b w:val="0"/>
                <w:bCs w:val="0"/>
                <w:sz w:val="28"/>
                <w:szCs w:val="28"/>
                <w:rtl/>
                <w:lang w:eastAsia="ko-KR"/>
              </w:rPr>
              <w:t>الدرجة</w:t>
            </w:r>
          </w:p>
        </w:tc>
      </w:tr>
      <w:tr w:rsidR="003D4749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</w:tcPr>
          <w:p w:rsidR="003D4749" w:rsidRDefault="003D4749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6237" w:type="dxa"/>
            <w:vMerge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992" w:type="dxa"/>
          </w:tcPr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0"/>
                <w:szCs w:val="20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20"/>
                <w:szCs w:val="20"/>
                <w:rtl/>
                <w:lang w:eastAsia="ko-KR"/>
              </w:rPr>
              <w:t>1</w:t>
            </w:r>
          </w:p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18"/>
                <w:szCs w:val="18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18"/>
                <w:szCs w:val="18"/>
                <w:rtl/>
                <w:lang w:eastAsia="ko-KR"/>
              </w:rPr>
              <w:t>لا او افق مطلقا</w:t>
            </w:r>
          </w:p>
        </w:tc>
        <w:tc>
          <w:tcPr>
            <w:tcW w:w="567" w:type="dxa"/>
          </w:tcPr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0"/>
                <w:szCs w:val="20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20"/>
                <w:szCs w:val="20"/>
                <w:rtl/>
                <w:lang w:eastAsia="ko-KR"/>
              </w:rPr>
              <w:t>2</w:t>
            </w:r>
          </w:p>
        </w:tc>
        <w:tc>
          <w:tcPr>
            <w:tcW w:w="567" w:type="dxa"/>
          </w:tcPr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0"/>
                <w:szCs w:val="20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20"/>
                <w:szCs w:val="20"/>
                <w:rtl/>
                <w:lang w:eastAsia="ko-KR"/>
              </w:rPr>
              <w:t>3</w:t>
            </w:r>
          </w:p>
        </w:tc>
        <w:tc>
          <w:tcPr>
            <w:tcW w:w="567" w:type="dxa"/>
          </w:tcPr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0"/>
                <w:szCs w:val="20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20"/>
                <w:szCs w:val="20"/>
                <w:rtl/>
                <w:lang w:eastAsia="ko-KR"/>
              </w:rPr>
              <w:t>4</w:t>
            </w:r>
          </w:p>
        </w:tc>
        <w:tc>
          <w:tcPr>
            <w:tcW w:w="710" w:type="dxa"/>
          </w:tcPr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0"/>
                <w:szCs w:val="20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20"/>
                <w:szCs w:val="20"/>
                <w:rtl/>
                <w:lang w:eastAsia="ko-KR"/>
              </w:rPr>
              <w:t>5</w:t>
            </w:r>
          </w:p>
          <w:p w:rsidR="003D4749" w:rsidRPr="003D4749" w:rsidRDefault="003D4749" w:rsidP="003D4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0"/>
                <w:szCs w:val="20"/>
                <w:rtl/>
                <w:lang w:eastAsia="ko-KR"/>
              </w:rPr>
            </w:pPr>
            <w:r w:rsidRPr="003D4749">
              <w:rPr>
                <w:rFonts w:ascii="Matura MT Script Capitals" w:eastAsia="Batang" w:hAnsi="Matura MT Script Capitals" w:cs="Traditional Arabic" w:hint="cs"/>
                <w:b/>
                <w:bCs/>
                <w:sz w:val="20"/>
                <w:szCs w:val="20"/>
                <w:rtl/>
                <w:lang w:eastAsia="ko-KR"/>
              </w:rPr>
              <w:t>أوافق</w:t>
            </w:r>
          </w:p>
        </w:tc>
      </w:tr>
      <w:tr w:rsidR="003D4749" w:rsidTr="00F54A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1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 xml:space="preserve">التدريب مفيد لي في عملي واستطيع </w:t>
            </w:r>
            <w:r w:rsidR="001C0C69"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تطبيقه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2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 xml:space="preserve">المحتويات وافية ومرتبطة باحتياجاتي التدريبية 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3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المحتويات جديدة ومشوقة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4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المواد التدريبية والمطبوعات الموزعة مفيدة لي حاليا ومستقبلا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5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المواد التدريبية والوسائل والعروض واضحة وجذابة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6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المدرب على دراية كاملة بموضوعة وأعد له جيداً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7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تمكن المدرب من ايصال المعلومات بفاعلية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8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حرص المدرب على فاعلية وحيوية اللقاءات والمشاركة الجماعية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9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طبق المدرب مجموعة من الانشطة التطبيقية المفيدة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10</w:t>
            </w:r>
          </w:p>
        </w:tc>
        <w:tc>
          <w:tcPr>
            <w:tcW w:w="6237" w:type="dxa"/>
          </w:tcPr>
          <w:p w:rsidR="003D4749" w:rsidRPr="001C0C69" w:rsidRDefault="00496954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اتسم البرنامج بالتنظيم والإشراف الجيد من جهة التنسيق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3D4749" w:rsidTr="00F54A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3D4749" w:rsidRDefault="00F54AC4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11</w:t>
            </w:r>
          </w:p>
        </w:tc>
        <w:tc>
          <w:tcPr>
            <w:tcW w:w="6237" w:type="dxa"/>
          </w:tcPr>
          <w:p w:rsidR="003D4749" w:rsidRPr="001C0C69" w:rsidRDefault="009C277B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 xml:space="preserve">توقيت عقد البرنامج ومدته مناسبة لتغطية جميع </w:t>
            </w:r>
            <w:r w:rsidR="001C0C69"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>جوانبه</w:t>
            </w: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 xml:space="preserve"> ومحتوياته</w:t>
            </w:r>
          </w:p>
        </w:tc>
        <w:tc>
          <w:tcPr>
            <w:tcW w:w="992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3D4749" w:rsidRDefault="003D4749" w:rsidP="00C5207E">
            <w:pPr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  <w:tr w:rsidR="009C277B" w:rsidTr="00F54A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9C277B" w:rsidRDefault="009C277B" w:rsidP="00C5207E">
            <w:pPr>
              <w:jc w:val="lowKashida"/>
              <w:rPr>
                <w:rFonts w:ascii="Matura MT Script Capitals" w:eastAsia="Batang" w:hAnsi="Matura MT Script Capitals" w:cs="Traditional Arabic"/>
                <w:b w:val="0"/>
                <w:bCs w:val="0"/>
                <w:sz w:val="28"/>
                <w:szCs w:val="28"/>
                <w:rtl/>
                <w:lang w:eastAsia="ko-KR"/>
              </w:rPr>
            </w:pPr>
            <w:r>
              <w:rPr>
                <w:rFonts w:ascii="Matura MT Script Capitals" w:eastAsia="Batang" w:hAnsi="Matura MT Script Capitals" w:cs="Traditional Arabic" w:hint="cs"/>
                <w:b w:val="0"/>
                <w:bCs w:val="0"/>
                <w:sz w:val="28"/>
                <w:szCs w:val="28"/>
                <w:rtl/>
                <w:lang w:eastAsia="ko-KR"/>
              </w:rPr>
              <w:t>12</w:t>
            </w:r>
          </w:p>
        </w:tc>
        <w:tc>
          <w:tcPr>
            <w:tcW w:w="6237" w:type="dxa"/>
          </w:tcPr>
          <w:p w:rsidR="009C277B" w:rsidRPr="001C0C69" w:rsidRDefault="009C277B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AL-Mohanad"/>
                <w:b/>
                <w:bCs/>
                <w:sz w:val="28"/>
                <w:szCs w:val="28"/>
                <w:rtl/>
                <w:lang w:eastAsia="ko-KR"/>
              </w:rPr>
            </w:pPr>
            <w:r w:rsidRPr="001C0C69">
              <w:rPr>
                <w:rFonts w:ascii="Matura MT Script Capitals" w:eastAsia="Batang" w:hAnsi="Matura MT Script Capitals" w:cs="AL-Mohanad" w:hint="cs"/>
                <w:b/>
                <w:bCs/>
                <w:sz w:val="28"/>
                <w:szCs w:val="28"/>
                <w:rtl/>
                <w:lang w:eastAsia="ko-KR"/>
              </w:rPr>
              <w:t xml:space="preserve">كان التواصل مع جهة التدريب متاحاً وميسوراً </w:t>
            </w:r>
          </w:p>
        </w:tc>
        <w:tc>
          <w:tcPr>
            <w:tcW w:w="992" w:type="dxa"/>
          </w:tcPr>
          <w:p w:rsidR="009C277B" w:rsidRDefault="009C277B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9C277B" w:rsidRDefault="009C277B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9C277B" w:rsidRDefault="009C277B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567" w:type="dxa"/>
          </w:tcPr>
          <w:p w:rsidR="009C277B" w:rsidRDefault="009C277B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  <w:tc>
          <w:tcPr>
            <w:tcW w:w="710" w:type="dxa"/>
          </w:tcPr>
          <w:p w:rsidR="009C277B" w:rsidRDefault="009C277B" w:rsidP="00C5207E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atura MT Script Capitals" w:eastAsia="Batang" w:hAnsi="Matura MT Script Capitals" w:cs="Traditional Arabic"/>
                <w:b/>
                <w:bCs/>
                <w:sz w:val="28"/>
                <w:szCs w:val="28"/>
                <w:rtl/>
                <w:lang w:eastAsia="ko-KR"/>
              </w:rPr>
            </w:pPr>
          </w:p>
        </w:tc>
      </w:tr>
    </w:tbl>
    <w:p w:rsidR="00405391" w:rsidRDefault="00405391" w:rsidP="001C0C69">
      <w:pPr>
        <w:jc w:val="lowKashida"/>
        <w:rPr>
          <w:rFonts w:asciiTheme="minorBidi" w:hAnsiTheme="minorBidi"/>
          <w:b/>
          <w:bCs/>
          <w:sz w:val="28"/>
          <w:szCs w:val="28"/>
          <w:rtl/>
        </w:rPr>
      </w:pPr>
    </w:p>
    <w:p w:rsidR="00D11511" w:rsidRPr="00405391" w:rsidRDefault="00926081" w:rsidP="001C0C69">
      <w:pPr>
        <w:jc w:val="lowKashida"/>
        <w:rPr>
          <w:rFonts w:ascii="Matura MT Script Capitals" w:eastAsia="Batang" w:hAnsi="Matura MT Script Capitals" w:cs="Traditional Arabic"/>
          <w:b/>
          <w:bCs/>
          <w:color w:val="244061" w:themeColor="accent1" w:themeShade="80"/>
          <w:sz w:val="28"/>
          <w:szCs w:val="28"/>
          <w:rtl/>
          <w:lang w:eastAsia="ko-KR"/>
        </w:rPr>
      </w:pPr>
      <w:r>
        <w:rPr>
          <w:rFonts w:ascii="Matura MT Script Capitals" w:eastAsia="Batang" w:hAnsi="Matura MT Script Capitals" w:cs="Traditional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76F0C9" wp14:editId="3D002184">
                <wp:simplePos x="0" y="0"/>
                <wp:positionH relativeFrom="column">
                  <wp:posOffset>87464</wp:posOffset>
                </wp:positionH>
                <wp:positionV relativeFrom="paragraph">
                  <wp:posOffset>315347</wp:posOffset>
                </wp:positionV>
                <wp:extent cx="5573395" cy="890546"/>
                <wp:effectExtent l="57150" t="38100" r="84455" b="10033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3395" cy="89054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" o:spid="_x0000_s1026" style="position:absolute;left:0;text-align:left;margin-left:6.9pt;margin-top:24.85pt;width:438.85pt;height:70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oundrect>
            </w:pict>
          </mc:Fallback>
        </mc:AlternateContent>
      </w:r>
      <w:r w:rsidR="00D11511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="001C0C69" w:rsidRPr="00405391">
        <w:rPr>
          <w:rFonts w:ascii="Matura MT Script Capitals" w:eastAsia="Batang" w:hAnsi="Matura MT Script Capitals" w:cs="Traditional Arabic" w:hint="cs"/>
          <w:b/>
          <w:bCs/>
          <w:color w:val="244061" w:themeColor="accent1" w:themeShade="80"/>
          <w:sz w:val="28"/>
          <w:szCs w:val="28"/>
          <w:rtl/>
          <w:lang w:eastAsia="ko-KR"/>
        </w:rPr>
        <w:t xml:space="preserve">الاقتراحات وابداء رايكم يهمنا لتطوير البرنامج في المستقبل </w:t>
      </w:r>
    </w:p>
    <w:sectPr w:rsidR="00D11511" w:rsidRPr="00405391" w:rsidSect="002D262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440" w:bottom="709" w:left="1440" w:header="0" w:footer="3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EC" w:rsidRDefault="00DF54EC" w:rsidP="000A2DE1">
      <w:r>
        <w:separator/>
      </w:r>
    </w:p>
  </w:endnote>
  <w:endnote w:type="continuationSeparator" w:id="0">
    <w:p w:rsidR="00DF54EC" w:rsidRDefault="00DF54E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16" w:rsidRDefault="007F671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Pr="008D4FF2" w:rsidRDefault="00405391" w:rsidP="00C12177">
    <w:pPr>
      <w:pStyle w:val="a5"/>
      <w:tabs>
        <w:tab w:val="clear" w:pos="4153"/>
        <w:tab w:val="clear" w:pos="8306"/>
      </w:tabs>
      <w:rPr>
        <w:sz w:val="18"/>
        <w:szCs w:val="18"/>
      </w:rPr>
    </w:pPr>
    <w:r>
      <w:rPr>
        <w:rFonts w:hint="cs"/>
        <w:rtl/>
      </w:rPr>
      <w:t xml:space="preserve">نموذج </w:t>
    </w:r>
    <w:r w:rsidR="007C1B42">
      <w:rPr>
        <w:rFonts w:hint="cs"/>
        <w:rtl/>
      </w:rPr>
      <w:t xml:space="preserve">تقييم الانشطة و البرامج لكرسي  </w:t>
    </w:r>
    <w:r>
      <w:rPr>
        <w:rFonts w:hint="cs"/>
        <w:rtl/>
      </w:rPr>
      <w:t xml:space="preserve">بحث </w:t>
    </w:r>
    <w:r>
      <w:rPr>
        <w:rtl/>
      </w:rPr>
      <w:t>–</w:t>
    </w:r>
    <w:r>
      <w:rPr>
        <w:rFonts w:hint="cs"/>
        <w:rtl/>
      </w:rPr>
      <w:t xml:space="preserve"> رقم  </w:t>
    </w:r>
    <w:r>
      <w:t>(012505-F30)</w:t>
    </w:r>
    <w:r>
      <w:rPr>
        <w:rFonts w:hint="cs"/>
        <w:rtl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716" w:rsidRDefault="007F67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EC" w:rsidRDefault="00DF54EC" w:rsidP="000A2DE1">
      <w:r>
        <w:separator/>
      </w:r>
    </w:p>
  </w:footnote>
  <w:footnote w:type="continuationSeparator" w:id="0">
    <w:p w:rsidR="00DF54EC" w:rsidRDefault="00DF54E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7F67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7F6716" w:rsidP="00F9709D">
    <w:pPr>
      <w:pStyle w:val="a4"/>
      <w:tabs>
        <w:tab w:val="clear" w:pos="4153"/>
        <w:tab w:val="clear" w:pos="8306"/>
      </w:tabs>
      <w:rPr>
        <w:rtl/>
      </w:rPr>
    </w:pPr>
    <w:r w:rsidRPr="007F6716">
      <w:rPr>
        <w:noProof/>
        <w:rtl/>
      </w:rPr>
      <w:drawing>
        <wp:anchor distT="0" distB="0" distL="114300" distR="114300" simplePos="0" relativeHeight="251683328" behindDoc="0" locked="0" layoutInCell="1" allowOverlap="1" wp14:anchorId="3A176EE8" wp14:editId="3006801E">
          <wp:simplePos x="0" y="0"/>
          <wp:positionH relativeFrom="column">
            <wp:posOffset>4193733</wp:posOffset>
          </wp:positionH>
          <wp:positionV relativeFrom="paragraph">
            <wp:posOffset>50994</wp:posOffset>
          </wp:positionV>
          <wp:extent cx="2113915" cy="1619885"/>
          <wp:effectExtent l="0" t="0" r="635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69F" w:rsidRPr="00DC769F">
      <w:rPr>
        <w:rFonts w:ascii="Calibri" w:eastAsia="Calibri" w:hAnsi="Calibri" w:cs="Arial"/>
        <w:noProof/>
        <w:sz w:val="22"/>
        <w:szCs w:val="22"/>
        <w:rtl/>
      </w:rPr>
      <w:drawing>
        <wp:anchor distT="0" distB="0" distL="114300" distR="114300" simplePos="0" relativeHeight="251679232" behindDoc="0" locked="0" layoutInCell="1" allowOverlap="1" wp14:anchorId="0D3E520E" wp14:editId="2ADEA2C7">
          <wp:simplePos x="0" y="0"/>
          <wp:positionH relativeFrom="column">
            <wp:posOffset>-954157</wp:posOffset>
          </wp:positionH>
          <wp:positionV relativeFrom="paragraph">
            <wp:posOffset>-198783</wp:posOffset>
          </wp:positionV>
          <wp:extent cx="2671639" cy="1749287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نماذج وكالة الدراسات العليا\VR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89"/>
                  <a:stretch/>
                </pic:blipFill>
                <pic:spPr bwMode="auto">
                  <a:xfrm>
                    <a:off x="0" y="0"/>
                    <a:ext cx="2670810" cy="17487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F81" w:rsidRDefault="00036F81" w:rsidP="00CE4176">
    <w:pPr>
      <w:pStyle w:val="a4"/>
      <w:tabs>
        <w:tab w:val="clear" w:pos="4153"/>
        <w:tab w:val="clear" w:pos="8306"/>
      </w:tabs>
      <w:rPr>
        <w:rtl/>
      </w:rPr>
    </w:pPr>
  </w:p>
  <w:p w:rsidR="00036F81" w:rsidRDefault="007F6716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bookmarkStart w:id="0" w:name="_GoBack"/>
    <w:r w:rsidRPr="007F6716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4C26966" wp14:editId="11524EDD">
              <wp:simplePos x="0" y="0"/>
              <wp:positionH relativeFrom="column">
                <wp:posOffset>2700020</wp:posOffset>
              </wp:positionH>
              <wp:positionV relativeFrom="paragraph">
                <wp:posOffset>58420</wp:posOffset>
              </wp:positionV>
              <wp:extent cx="990600" cy="1000125"/>
              <wp:effectExtent l="0" t="0" r="0" b="9525"/>
              <wp:wrapNone/>
              <wp:docPr id="8" name="مستطيل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1000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8" o:spid="_x0000_s1026" style="position:absolute;left:0;text-align:left;margin-left:212.6pt;margin-top:4.6pt;width:78pt;height:78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YTlmZjIxZmMtYmNhOS1lNTQyLTliYTQtZTBjM2Q2ZGJhNTNkPC9zdEV2dDppbnN0YW5j&#10;ZUlEPgogICAgICAgICAgICAgICAgICA8c3RFdnQ6d2hlbj4yMDE5LTA5LTI0VDE0OjUxOjMzKzAy&#10;OjAwPC9zdEV2dDp3aGVuPgogICAgICAgICAgICAgICAgICA8c3RFdnQ6c29mdHdhcmVBZ2VudD5B&#10;ZG9iZSBQaG90b3Nob3AgQ0MgMjAxN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leGlmOkNvbG9yU3BhY2U+NjU1MzU8L2V4aWY6Q29sb3JTcGFjZT4KICAgICAgICAgPGV4&#10;aWY6UGl4ZWxYRGltZW5zaW9uPjM2NDwvZXhpZjpQaXhlbFhEaW1lbnNpb24+CiAgICAgICAgIDxl&#10;eGlmOlBpeGVsWURpbWVuc2lvbj44Mz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" stroked="f" strokeweight="2pt">
              <v:fill r:id="rId4" o:title="" recolor="t" rotate="t" type="frame"/>
            </v:rect>
          </w:pict>
        </mc:Fallback>
      </mc:AlternateContent>
    </w:r>
    <w:bookmarkEnd w:id="0"/>
    <w:r w:rsidR="00036F81">
      <w:rPr>
        <w:rtl/>
      </w:rPr>
      <w:tab/>
    </w:r>
  </w:p>
  <w:p w:rsidR="00036F81" w:rsidRDefault="00036F81" w:rsidP="00524190">
    <w:pPr>
      <w:pStyle w:val="a4"/>
      <w:jc w:val="center"/>
      <w:rPr>
        <w:rtl/>
      </w:rPr>
    </w:pPr>
  </w:p>
  <w:p w:rsidR="00036F81" w:rsidRDefault="00036F81" w:rsidP="00AA4BA3">
    <w:pPr>
      <w:pStyle w:val="a4"/>
      <w:jc w:val="center"/>
      <w:rPr>
        <w:rtl/>
      </w:rPr>
    </w:pPr>
  </w:p>
  <w:p w:rsidR="00036F81" w:rsidRDefault="00036F81" w:rsidP="00E432C7">
    <w:pPr>
      <w:pStyle w:val="a4"/>
      <w:jc w:val="center"/>
      <w:rPr>
        <w:rtl/>
      </w:rPr>
    </w:pPr>
  </w:p>
  <w:p w:rsidR="00036F81" w:rsidRDefault="00036F81">
    <w:pPr>
      <w:pStyle w:val="a4"/>
      <w:rPr>
        <w:rtl/>
      </w:rPr>
    </w:pPr>
  </w:p>
  <w:p w:rsidR="00DC769F" w:rsidRPr="00DC769F" w:rsidRDefault="00DC769F">
    <w:pPr>
      <w:pStyle w:val="a4"/>
      <w:rPr>
        <w:rFonts w:cs="AL-Mohanad Bold"/>
        <w:rtl/>
      </w:rPr>
    </w:pPr>
  </w:p>
  <w:p w:rsidR="00036F81" w:rsidRPr="00F92308" w:rsidRDefault="00036F81" w:rsidP="00926081">
    <w:pPr>
      <w:pStyle w:val="a4"/>
      <w:rPr>
        <w:rFonts w:cs="AL-Mohanad Bold"/>
        <w:color w:val="1F497D" w:themeColor="text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7F671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1B53"/>
    <w:multiLevelType w:val="hybridMultilevel"/>
    <w:tmpl w:val="4D02BA74"/>
    <w:lvl w:ilvl="0" w:tplc="35DA69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C700F"/>
    <w:multiLevelType w:val="hybridMultilevel"/>
    <w:tmpl w:val="B37AF72A"/>
    <w:lvl w:ilvl="0" w:tplc="02363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84CCF"/>
    <w:multiLevelType w:val="hybridMultilevel"/>
    <w:tmpl w:val="BE08F00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B922423"/>
    <w:multiLevelType w:val="hybridMultilevel"/>
    <w:tmpl w:val="3D2C3C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257DA6"/>
    <w:multiLevelType w:val="hybridMultilevel"/>
    <w:tmpl w:val="96E43778"/>
    <w:lvl w:ilvl="0" w:tplc="3244DDDA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6B1EBD"/>
    <w:multiLevelType w:val="hybridMultilevel"/>
    <w:tmpl w:val="55D68BFC"/>
    <w:lvl w:ilvl="0" w:tplc="5422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1136D"/>
    <w:multiLevelType w:val="hybridMultilevel"/>
    <w:tmpl w:val="F0DA89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C2390"/>
    <w:multiLevelType w:val="hybridMultilevel"/>
    <w:tmpl w:val="AD66CEC6"/>
    <w:lvl w:ilvl="0" w:tplc="01EC1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35B49"/>
    <w:multiLevelType w:val="hybridMultilevel"/>
    <w:tmpl w:val="E16C6E6A"/>
    <w:lvl w:ilvl="0" w:tplc="D0561408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5C1047"/>
    <w:multiLevelType w:val="hybridMultilevel"/>
    <w:tmpl w:val="068C843C"/>
    <w:lvl w:ilvl="0" w:tplc="C95C735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B712100"/>
    <w:multiLevelType w:val="hybridMultilevel"/>
    <w:tmpl w:val="48E26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2D02B9"/>
    <w:multiLevelType w:val="hybridMultilevel"/>
    <w:tmpl w:val="2C96C5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223A26"/>
    <w:multiLevelType w:val="hybridMultilevel"/>
    <w:tmpl w:val="2BACF25C"/>
    <w:lvl w:ilvl="0" w:tplc="0F78D9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B15027"/>
    <w:multiLevelType w:val="hybridMultilevel"/>
    <w:tmpl w:val="F094E5AC"/>
    <w:lvl w:ilvl="0" w:tplc="F984C3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3D2C3D"/>
    <w:multiLevelType w:val="hybridMultilevel"/>
    <w:tmpl w:val="569293C6"/>
    <w:lvl w:ilvl="0" w:tplc="15ACA7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80F6E"/>
    <w:multiLevelType w:val="hybridMultilevel"/>
    <w:tmpl w:val="223CAC9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50CC778D"/>
    <w:multiLevelType w:val="hybridMultilevel"/>
    <w:tmpl w:val="BB48299C"/>
    <w:lvl w:ilvl="0" w:tplc="92C4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2">
    <w:nsid w:val="55F27548"/>
    <w:multiLevelType w:val="hybridMultilevel"/>
    <w:tmpl w:val="30522982"/>
    <w:lvl w:ilvl="0" w:tplc="95844DC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72D227A"/>
    <w:multiLevelType w:val="hybridMultilevel"/>
    <w:tmpl w:val="AD0EA500"/>
    <w:lvl w:ilvl="0" w:tplc="1C82F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601F2C"/>
    <w:multiLevelType w:val="hybridMultilevel"/>
    <w:tmpl w:val="053AD40C"/>
    <w:lvl w:ilvl="0" w:tplc="84BA31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D1254C7"/>
    <w:multiLevelType w:val="hybridMultilevel"/>
    <w:tmpl w:val="278A54EE"/>
    <w:lvl w:ilvl="0" w:tplc="9856C20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26">
    <w:nsid w:val="69744795"/>
    <w:multiLevelType w:val="hybridMultilevel"/>
    <w:tmpl w:val="1FBCB712"/>
    <w:lvl w:ilvl="0" w:tplc="086426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49339E"/>
    <w:multiLevelType w:val="hybridMultilevel"/>
    <w:tmpl w:val="C6B234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C731E84"/>
    <w:multiLevelType w:val="hybridMultilevel"/>
    <w:tmpl w:val="A8FC36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5"/>
  </w:num>
  <w:num w:numId="4">
    <w:abstractNumId w:val="28"/>
  </w:num>
  <w:num w:numId="5">
    <w:abstractNumId w:val="7"/>
  </w:num>
  <w:num w:numId="6">
    <w:abstractNumId w:val="27"/>
  </w:num>
  <w:num w:numId="7">
    <w:abstractNumId w:val="14"/>
  </w:num>
  <w:num w:numId="8">
    <w:abstractNumId w:val="26"/>
  </w:num>
  <w:num w:numId="9">
    <w:abstractNumId w:val="24"/>
  </w:num>
  <w:num w:numId="10">
    <w:abstractNumId w:val="5"/>
  </w:num>
  <w:num w:numId="11">
    <w:abstractNumId w:val="20"/>
  </w:num>
  <w:num w:numId="12">
    <w:abstractNumId w:val="13"/>
  </w:num>
  <w:num w:numId="13">
    <w:abstractNumId w:val="17"/>
  </w:num>
  <w:num w:numId="14">
    <w:abstractNumId w:val="25"/>
  </w:num>
  <w:num w:numId="15">
    <w:abstractNumId w:val="8"/>
  </w:num>
  <w:num w:numId="16">
    <w:abstractNumId w:val="0"/>
  </w:num>
  <w:num w:numId="17">
    <w:abstractNumId w:val="18"/>
  </w:num>
  <w:num w:numId="18">
    <w:abstractNumId w:val="22"/>
  </w:num>
  <w:num w:numId="19">
    <w:abstractNumId w:val="4"/>
  </w:num>
  <w:num w:numId="20">
    <w:abstractNumId w:val="1"/>
  </w:num>
  <w:num w:numId="21">
    <w:abstractNumId w:val="2"/>
  </w:num>
  <w:num w:numId="22">
    <w:abstractNumId w:val="19"/>
  </w:num>
  <w:num w:numId="23">
    <w:abstractNumId w:val="23"/>
  </w:num>
  <w:num w:numId="24">
    <w:abstractNumId w:val="10"/>
  </w:num>
  <w:num w:numId="25">
    <w:abstractNumId w:val="30"/>
  </w:num>
  <w:num w:numId="26">
    <w:abstractNumId w:val="29"/>
  </w:num>
  <w:num w:numId="27">
    <w:abstractNumId w:val="6"/>
  </w:num>
  <w:num w:numId="28">
    <w:abstractNumId w:val="11"/>
  </w:num>
  <w:num w:numId="29">
    <w:abstractNumId w:val="3"/>
  </w:num>
  <w:num w:numId="30">
    <w:abstractNumId w:val="12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440"/>
    <w:rsid w:val="000039FA"/>
    <w:rsid w:val="00012125"/>
    <w:rsid w:val="000213BF"/>
    <w:rsid w:val="0002512A"/>
    <w:rsid w:val="00036F81"/>
    <w:rsid w:val="00057DBA"/>
    <w:rsid w:val="000657C5"/>
    <w:rsid w:val="00065CB0"/>
    <w:rsid w:val="000811FD"/>
    <w:rsid w:val="00082841"/>
    <w:rsid w:val="00084E0A"/>
    <w:rsid w:val="00087A28"/>
    <w:rsid w:val="00094852"/>
    <w:rsid w:val="0009673D"/>
    <w:rsid w:val="00097522"/>
    <w:rsid w:val="000A27BA"/>
    <w:rsid w:val="000A2DE1"/>
    <w:rsid w:val="000A3A56"/>
    <w:rsid w:val="000A7CF8"/>
    <w:rsid w:val="000B5FFB"/>
    <w:rsid w:val="000C1D62"/>
    <w:rsid w:val="000C4E5B"/>
    <w:rsid w:val="000C6072"/>
    <w:rsid w:val="000C60E3"/>
    <w:rsid w:val="000F6C19"/>
    <w:rsid w:val="00100BFD"/>
    <w:rsid w:val="00102ABB"/>
    <w:rsid w:val="00104D39"/>
    <w:rsid w:val="00115C59"/>
    <w:rsid w:val="00151801"/>
    <w:rsid w:val="00170AA4"/>
    <w:rsid w:val="00171EF5"/>
    <w:rsid w:val="00172DB1"/>
    <w:rsid w:val="00194C7E"/>
    <w:rsid w:val="001A172C"/>
    <w:rsid w:val="001B41B8"/>
    <w:rsid w:val="001C0C69"/>
    <w:rsid w:val="001C1F9A"/>
    <w:rsid w:val="00201EAA"/>
    <w:rsid w:val="002347F3"/>
    <w:rsid w:val="0024456E"/>
    <w:rsid w:val="00246E2E"/>
    <w:rsid w:val="0025335D"/>
    <w:rsid w:val="0025569E"/>
    <w:rsid w:val="00272D3B"/>
    <w:rsid w:val="002773C8"/>
    <w:rsid w:val="00286CA3"/>
    <w:rsid w:val="002A74A2"/>
    <w:rsid w:val="002B596D"/>
    <w:rsid w:val="002C77F4"/>
    <w:rsid w:val="002D2626"/>
    <w:rsid w:val="002E46B4"/>
    <w:rsid w:val="002E4E80"/>
    <w:rsid w:val="002E54B5"/>
    <w:rsid w:val="002F0196"/>
    <w:rsid w:val="002F4521"/>
    <w:rsid w:val="002F627F"/>
    <w:rsid w:val="003050BE"/>
    <w:rsid w:val="003115FC"/>
    <w:rsid w:val="003173E9"/>
    <w:rsid w:val="003176A4"/>
    <w:rsid w:val="00322042"/>
    <w:rsid w:val="00323237"/>
    <w:rsid w:val="00323A2A"/>
    <w:rsid w:val="00331A15"/>
    <w:rsid w:val="00331C4D"/>
    <w:rsid w:val="00333C65"/>
    <w:rsid w:val="003469F5"/>
    <w:rsid w:val="0035099B"/>
    <w:rsid w:val="00351918"/>
    <w:rsid w:val="003608F7"/>
    <w:rsid w:val="00370396"/>
    <w:rsid w:val="00374CB7"/>
    <w:rsid w:val="00375E10"/>
    <w:rsid w:val="0038015E"/>
    <w:rsid w:val="00380911"/>
    <w:rsid w:val="00384C4A"/>
    <w:rsid w:val="00384E63"/>
    <w:rsid w:val="0039483B"/>
    <w:rsid w:val="003A3B92"/>
    <w:rsid w:val="003A50E2"/>
    <w:rsid w:val="003B270E"/>
    <w:rsid w:val="003B418B"/>
    <w:rsid w:val="003B5B52"/>
    <w:rsid w:val="003D4749"/>
    <w:rsid w:val="003D6F1A"/>
    <w:rsid w:val="003E2932"/>
    <w:rsid w:val="003F4660"/>
    <w:rsid w:val="003F6A05"/>
    <w:rsid w:val="00400153"/>
    <w:rsid w:val="00403E49"/>
    <w:rsid w:val="0040493B"/>
    <w:rsid w:val="00405391"/>
    <w:rsid w:val="004056CD"/>
    <w:rsid w:val="00416FDA"/>
    <w:rsid w:val="00433048"/>
    <w:rsid w:val="00441878"/>
    <w:rsid w:val="004710C7"/>
    <w:rsid w:val="00472FA5"/>
    <w:rsid w:val="00476529"/>
    <w:rsid w:val="00477079"/>
    <w:rsid w:val="0048071B"/>
    <w:rsid w:val="00485663"/>
    <w:rsid w:val="00485D33"/>
    <w:rsid w:val="00490AF8"/>
    <w:rsid w:val="00494D65"/>
    <w:rsid w:val="00496954"/>
    <w:rsid w:val="0049709F"/>
    <w:rsid w:val="00497F85"/>
    <w:rsid w:val="004A07DE"/>
    <w:rsid w:val="004A6654"/>
    <w:rsid w:val="004B5495"/>
    <w:rsid w:val="004B5AEE"/>
    <w:rsid w:val="004B66E0"/>
    <w:rsid w:val="004C363B"/>
    <w:rsid w:val="004C48EE"/>
    <w:rsid w:val="004D0CC6"/>
    <w:rsid w:val="004D7853"/>
    <w:rsid w:val="004E1E05"/>
    <w:rsid w:val="004E4234"/>
    <w:rsid w:val="004E7B7C"/>
    <w:rsid w:val="00507DB8"/>
    <w:rsid w:val="005105B5"/>
    <w:rsid w:val="005128B2"/>
    <w:rsid w:val="00524190"/>
    <w:rsid w:val="00532535"/>
    <w:rsid w:val="00534FCE"/>
    <w:rsid w:val="005375B5"/>
    <w:rsid w:val="00553C5B"/>
    <w:rsid w:val="005613D4"/>
    <w:rsid w:val="0057262E"/>
    <w:rsid w:val="00575E48"/>
    <w:rsid w:val="005801EA"/>
    <w:rsid w:val="005819CC"/>
    <w:rsid w:val="00584856"/>
    <w:rsid w:val="00585CB6"/>
    <w:rsid w:val="005914E0"/>
    <w:rsid w:val="005A013B"/>
    <w:rsid w:val="005A4BE5"/>
    <w:rsid w:val="005B5D8F"/>
    <w:rsid w:val="005C0462"/>
    <w:rsid w:val="005C100B"/>
    <w:rsid w:val="005D7769"/>
    <w:rsid w:val="005E3D32"/>
    <w:rsid w:val="005E498F"/>
    <w:rsid w:val="005E7ED1"/>
    <w:rsid w:val="005F670B"/>
    <w:rsid w:val="00605680"/>
    <w:rsid w:val="00607270"/>
    <w:rsid w:val="00614423"/>
    <w:rsid w:val="00617097"/>
    <w:rsid w:val="006219CA"/>
    <w:rsid w:val="00634548"/>
    <w:rsid w:val="00642294"/>
    <w:rsid w:val="006449F6"/>
    <w:rsid w:val="0064602B"/>
    <w:rsid w:val="006460E0"/>
    <w:rsid w:val="00646AF3"/>
    <w:rsid w:val="00653685"/>
    <w:rsid w:val="006573EB"/>
    <w:rsid w:val="0067332A"/>
    <w:rsid w:val="00676161"/>
    <w:rsid w:val="006763D0"/>
    <w:rsid w:val="00683F04"/>
    <w:rsid w:val="0068503C"/>
    <w:rsid w:val="006926FA"/>
    <w:rsid w:val="00696419"/>
    <w:rsid w:val="0069790F"/>
    <w:rsid w:val="006A3C5C"/>
    <w:rsid w:val="006A5FA1"/>
    <w:rsid w:val="006A63BB"/>
    <w:rsid w:val="006B2D98"/>
    <w:rsid w:val="006C466C"/>
    <w:rsid w:val="006C4F6B"/>
    <w:rsid w:val="006C563D"/>
    <w:rsid w:val="006D00ED"/>
    <w:rsid w:val="006D3A1A"/>
    <w:rsid w:val="006F0AAD"/>
    <w:rsid w:val="006F7C08"/>
    <w:rsid w:val="006F7DB4"/>
    <w:rsid w:val="007046A9"/>
    <w:rsid w:val="00704D70"/>
    <w:rsid w:val="00731D97"/>
    <w:rsid w:val="007333F7"/>
    <w:rsid w:val="0073724D"/>
    <w:rsid w:val="007416A0"/>
    <w:rsid w:val="00742833"/>
    <w:rsid w:val="00742BC5"/>
    <w:rsid w:val="007432DF"/>
    <w:rsid w:val="00743DE1"/>
    <w:rsid w:val="0074623C"/>
    <w:rsid w:val="00746D88"/>
    <w:rsid w:val="00751336"/>
    <w:rsid w:val="0078088A"/>
    <w:rsid w:val="00780AD1"/>
    <w:rsid w:val="00782397"/>
    <w:rsid w:val="00786530"/>
    <w:rsid w:val="00794F10"/>
    <w:rsid w:val="007B3EF0"/>
    <w:rsid w:val="007B4659"/>
    <w:rsid w:val="007B7805"/>
    <w:rsid w:val="007C1B42"/>
    <w:rsid w:val="007C31AA"/>
    <w:rsid w:val="007E37D9"/>
    <w:rsid w:val="007E4432"/>
    <w:rsid w:val="007E4BA0"/>
    <w:rsid w:val="007F0F36"/>
    <w:rsid w:val="007F401C"/>
    <w:rsid w:val="007F6716"/>
    <w:rsid w:val="0080050C"/>
    <w:rsid w:val="0080439D"/>
    <w:rsid w:val="00830835"/>
    <w:rsid w:val="008409C4"/>
    <w:rsid w:val="00840E6A"/>
    <w:rsid w:val="00842C27"/>
    <w:rsid w:val="00857139"/>
    <w:rsid w:val="00864742"/>
    <w:rsid w:val="00870E4D"/>
    <w:rsid w:val="00877CD5"/>
    <w:rsid w:val="00882D61"/>
    <w:rsid w:val="00885057"/>
    <w:rsid w:val="00886C0B"/>
    <w:rsid w:val="00893212"/>
    <w:rsid w:val="008A5CEB"/>
    <w:rsid w:val="008B3368"/>
    <w:rsid w:val="008B573F"/>
    <w:rsid w:val="008B5EAC"/>
    <w:rsid w:val="008B6442"/>
    <w:rsid w:val="008C084E"/>
    <w:rsid w:val="008C52DA"/>
    <w:rsid w:val="008C6A87"/>
    <w:rsid w:val="008D278C"/>
    <w:rsid w:val="008D4FF2"/>
    <w:rsid w:val="008D5863"/>
    <w:rsid w:val="008D6592"/>
    <w:rsid w:val="008E0C7A"/>
    <w:rsid w:val="00910330"/>
    <w:rsid w:val="00922440"/>
    <w:rsid w:val="00926081"/>
    <w:rsid w:val="009315EF"/>
    <w:rsid w:val="009345F9"/>
    <w:rsid w:val="0094452B"/>
    <w:rsid w:val="00946830"/>
    <w:rsid w:val="00955810"/>
    <w:rsid w:val="00956CD4"/>
    <w:rsid w:val="00962494"/>
    <w:rsid w:val="00994745"/>
    <w:rsid w:val="00997145"/>
    <w:rsid w:val="009A5117"/>
    <w:rsid w:val="009B06E9"/>
    <w:rsid w:val="009C277B"/>
    <w:rsid w:val="009C7350"/>
    <w:rsid w:val="009D0EB2"/>
    <w:rsid w:val="009E2F80"/>
    <w:rsid w:val="009F1F6F"/>
    <w:rsid w:val="00A00557"/>
    <w:rsid w:val="00A02C5B"/>
    <w:rsid w:val="00A072DF"/>
    <w:rsid w:val="00A2610D"/>
    <w:rsid w:val="00A36942"/>
    <w:rsid w:val="00A43602"/>
    <w:rsid w:val="00A522A6"/>
    <w:rsid w:val="00A5523A"/>
    <w:rsid w:val="00A57B20"/>
    <w:rsid w:val="00A66696"/>
    <w:rsid w:val="00A7621C"/>
    <w:rsid w:val="00A8114F"/>
    <w:rsid w:val="00A87D8D"/>
    <w:rsid w:val="00A90736"/>
    <w:rsid w:val="00A9287D"/>
    <w:rsid w:val="00A92903"/>
    <w:rsid w:val="00A942FE"/>
    <w:rsid w:val="00A97636"/>
    <w:rsid w:val="00AA4BA3"/>
    <w:rsid w:val="00AA4E8E"/>
    <w:rsid w:val="00AC09D2"/>
    <w:rsid w:val="00AC380C"/>
    <w:rsid w:val="00AE0601"/>
    <w:rsid w:val="00AE4788"/>
    <w:rsid w:val="00B0482F"/>
    <w:rsid w:val="00B07776"/>
    <w:rsid w:val="00B17BD9"/>
    <w:rsid w:val="00B20210"/>
    <w:rsid w:val="00B20548"/>
    <w:rsid w:val="00B251AD"/>
    <w:rsid w:val="00B253FE"/>
    <w:rsid w:val="00B26261"/>
    <w:rsid w:val="00B41505"/>
    <w:rsid w:val="00B42B69"/>
    <w:rsid w:val="00B4395B"/>
    <w:rsid w:val="00B444C7"/>
    <w:rsid w:val="00B451A2"/>
    <w:rsid w:val="00B47235"/>
    <w:rsid w:val="00B62756"/>
    <w:rsid w:val="00B66C5F"/>
    <w:rsid w:val="00B746D3"/>
    <w:rsid w:val="00B762A8"/>
    <w:rsid w:val="00B809BA"/>
    <w:rsid w:val="00B84A1F"/>
    <w:rsid w:val="00B85261"/>
    <w:rsid w:val="00B91772"/>
    <w:rsid w:val="00BD51BD"/>
    <w:rsid w:val="00BE377C"/>
    <w:rsid w:val="00BE4EFA"/>
    <w:rsid w:val="00BF4FAF"/>
    <w:rsid w:val="00C02D3F"/>
    <w:rsid w:val="00C07A7F"/>
    <w:rsid w:val="00C12177"/>
    <w:rsid w:val="00C12A15"/>
    <w:rsid w:val="00C13518"/>
    <w:rsid w:val="00C20954"/>
    <w:rsid w:val="00C302EA"/>
    <w:rsid w:val="00C3428D"/>
    <w:rsid w:val="00C44072"/>
    <w:rsid w:val="00C50657"/>
    <w:rsid w:val="00C5207E"/>
    <w:rsid w:val="00C5265B"/>
    <w:rsid w:val="00C53F35"/>
    <w:rsid w:val="00C55C56"/>
    <w:rsid w:val="00C55DCB"/>
    <w:rsid w:val="00C56B01"/>
    <w:rsid w:val="00C61B92"/>
    <w:rsid w:val="00C64645"/>
    <w:rsid w:val="00C653B7"/>
    <w:rsid w:val="00C70246"/>
    <w:rsid w:val="00C7492B"/>
    <w:rsid w:val="00C757EA"/>
    <w:rsid w:val="00C76127"/>
    <w:rsid w:val="00C773EB"/>
    <w:rsid w:val="00C77EA4"/>
    <w:rsid w:val="00C847C2"/>
    <w:rsid w:val="00C86676"/>
    <w:rsid w:val="00C8673B"/>
    <w:rsid w:val="00C91791"/>
    <w:rsid w:val="00C921ED"/>
    <w:rsid w:val="00CA6662"/>
    <w:rsid w:val="00CB724D"/>
    <w:rsid w:val="00CD28C4"/>
    <w:rsid w:val="00CE1AA7"/>
    <w:rsid w:val="00CE2919"/>
    <w:rsid w:val="00CE4176"/>
    <w:rsid w:val="00CF2ADE"/>
    <w:rsid w:val="00D028CC"/>
    <w:rsid w:val="00D04128"/>
    <w:rsid w:val="00D07515"/>
    <w:rsid w:val="00D11511"/>
    <w:rsid w:val="00D31019"/>
    <w:rsid w:val="00D36BDF"/>
    <w:rsid w:val="00D41057"/>
    <w:rsid w:val="00D46B4E"/>
    <w:rsid w:val="00D47B40"/>
    <w:rsid w:val="00D51CBA"/>
    <w:rsid w:val="00D54FEF"/>
    <w:rsid w:val="00D84C1C"/>
    <w:rsid w:val="00D864A4"/>
    <w:rsid w:val="00D879A4"/>
    <w:rsid w:val="00D90E66"/>
    <w:rsid w:val="00DB1774"/>
    <w:rsid w:val="00DB5FFE"/>
    <w:rsid w:val="00DC1B7B"/>
    <w:rsid w:val="00DC4EAD"/>
    <w:rsid w:val="00DC4ED7"/>
    <w:rsid w:val="00DC6C1D"/>
    <w:rsid w:val="00DC769F"/>
    <w:rsid w:val="00DE0E08"/>
    <w:rsid w:val="00DE2F75"/>
    <w:rsid w:val="00DF0397"/>
    <w:rsid w:val="00DF54EC"/>
    <w:rsid w:val="00E0465B"/>
    <w:rsid w:val="00E06D56"/>
    <w:rsid w:val="00E2105F"/>
    <w:rsid w:val="00E257DA"/>
    <w:rsid w:val="00E260AA"/>
    <w:rsid w:val="00E34ACC"/>
    <w:rsid w:val="00E432C7"/>
    <w:rsid w:val="00E47061"/>
    <w:rsid w:val="00E53377"/>
    <w:rsid w:val="00E618DF"/>
    <w:rsid w:val="00E62996"/>
    <w:rsid w:val="00E70489"/>
    <w:rsid w:val="00E73500"/>
    <w:rsid w:val="00E73EB8"/>
    <w:rsid w:val="00E762BD"/>
    <w:rsid w:val="00E763D0"/>
    <w:rsid w:val="00E7724D"/>
    <w:rsid w:val="00E823A3"/>
    <w:rsid w:val="00E826C0"/>
    <w:rsid w:val="00E83B79"/>
    <w:rsid w:val="00E85B67"/>
    <w:rsid w:val="00E9451B"/>
    <w:rsid w:val="00E952F2"/>
    <w:rsid w:val="00EA0DB8"/>
    <w:rsid w:val="00EA7096"/>
    <w:rsid w:val="00EB1AA3"/>
    <w:rsid w:val="00EB23B5"/>
    <w:rsid w:val="00EC7B54"/>
    <w:rsid w:val="00EE0769"/>
    <w:rsid w:val="00EE712D"/>
    <w:rsid w:val="00EF2DE8"/>
    <w:rsid w:val="00EF42CB"/>
    <w:rsid w:val="00EF5FCE"/>
    <w:rsid w:val="00EF61AF"/>
    <w:rsid w:val="00F04536"/>
    <w:rsid w:val="00F04C87"/>
    <w:rsid w:val="00F12AF1"/>
    <w:rsid w:val="00F21202"/>
    <w:rsid w:val="00F31D66"/>
    <w:rsid w:val="00F32642"/>
    <w:rsid w:val="00F44D6C"/>
    <w:rsid w:val="00F54AC4"/>
    <w:rsid w:val="00F56627"/>
    <w:rsid w:val="00F71D3E"/>
    <w:rsid w:val="00F750CE"/>
    <w:rsid w:val="00F804EB"/>
    <w:rsid w:val="00F81004"/>
    <w:rsid w:val="00F827B1"/>
    <w:rsid w:val="00F92308"/>
    <w:rsid w:val="00F9709D"/>
    <w:rsid w:val="00FA12E9"/>
    <w:rsid w:val="00FC218E"/>
    <w:rsid w:val="00FD09E9"/>
    <w:rsid w:val="00FE2722"/>
    <w:rsid w:val="00FF31B2"/>
    <w:rsid w:val="00F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  <w:style w:type="table" w:styleId="3-1">
    <w:name w:val="Medium Grid 3 Accent 1"/>
    <w:basedOn w:val="a1"/>
    <w:uiPriority w:val="69"/>
    <w:rsid w:val="00F54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  <w:style w:type="table" w:styleId="3-1">
    <w:name w:val="Medium Grid 3 Accent 1"/>
    <w:basedOn w:val="a1"/>
    <w:uiPriority w:val="69"/>
    <w:rsid w:val="00F54AC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aljomaih\Desktop\1433-1434\&#1575;&#1604;&#1608;&#1603;&#1610;&#1604;\&#1576;&#1588;&#1571;&#1606;%20%20&#1589;&#1585;&#1601;%20&#1578;&#1584;&#1575;&#1603;&#1585;%20%20&#1583;.%20&#1607;&#1610;&#1575;%20&#1575;&#1604;&#1605;&#1586;&#1585;&#1608;&#1593;%20%20&#1601;&#1610;%20&#1605;&#1572;&#1578;&#1605;&#1585;%20&#1576;&#1602;&#1576;&#1585;&#1589;2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43894-101D-438F-BDEB-FCF2EF80B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بشأن  صرف تذاكر  د. هيا المزروع  في مؤتمر بقبرص2</Template>
  <TotalTime>1</TotalTime>
  <Pages>1</Pages>
  <Words>161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Moneerah Sal. Almasoud</dc:creator>
  <cp:lastModifiedBy>Tasneem Abd. ALMelaihi</cp:lastModifiedBy>
  <cp:revision>3</cp:revision>
  <cp:lastPrinted>2019-07-23T10:04:00Z</cp:lastPrinted>
  <dcterms:created xsi:type="dcterms:W3CDTF">2019-07-23T10:04:00Z</dcterms:created>
  <dcterms:modified xsi:type="dcterms:W3CDTF">2020-01-28T10:05:00Z</dcterms:modified>
</cp:coreProperties>
</file>