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A02" w:rsidRDefault="00654A02" w:rsidP="00F355F9">
      <w:pPr>
        <w:spacing w:line="216" w:lineRule="auto"/>
        <w:jc w:val="center"/>
        <w:rPr>
          <w:rFonts w:ascii="Matura MT Script Capitals" w:eastAsia="Batang" w:hAnsi="Matura MT Script Capitals" w:cs="PT Bold Heading"/>
          <w:b/>
          <w:bCs/>
          <w:sz w:val="32"/>
          <w:szCs w:val="32"/>
          <w:rtl/>
          <w:lang w:eastAsia="ko-KR"/>
        </w:rPr>
      </w:pPr>
      <w:bookmarkStart w:id="0" w:name="_GoBack"/>
      <w:bookmarkEnd w:id="0"/>
    </w:p>
    <w:p w:rsidR="00676F9E" w:rsidRDefault="00676F9E" w:rsidP="00F355F9">
      <w:pPr>
        <w:spacing w:line="216" w:lineRule="auto"/>
        <w:jc w:val="center"/>
        <w:rPr>
          <w:rFonts w:ascii="Matura MT Script Capitals" w:eastAsia="Batang" w:hAnsi="Matura MT Script Capitals" w:cs="PT Bold Heading"/>
          <w:b/>
          <w:bCs/>
          <w:sz w:val="32"/>
          <w:szCs w:val="32"/>
          <w:rtl/>
          <w:lang w:eastAsia="ko-KR"/>
        </w:rPr>
      </w:pPr>
      <w:r w:rsidRPr="00ED2FE9">
        <w:rPr>
          <w:rFonts w:ascii="Matura MT Script Capitals" w:eastAsia="Batang" w:hAnsi="Matura MT Script Capitals" w:cs="PT Bold Heading"/>
          <w:b/>
          <w:bCs/>
          <w:sz w:val="32"/>
          <w:szCs w:val="32"/>
          <w:rtl/>
          <w:lang w:eastAsia="ko-KR"/>
        </w:rPr>
        <w:t>ق</w:t>
      </w:r>
      <w:r w:rsidR="00084685" w:rsidRPr="00ED2FE9">
        <w:rPr>
          <w:rFonts w:ascii="Matura MT Script Capitals" w:eastAsia="Batang" w:hAnsi="Matura MT Script Capitals" w:cs="PT Bold Heading" w:hint="cs"/>
          <w:b/>
          <w:bCs/>
          <w:sz w:val="32"/>
          <w:szCs w:val="32"/>
          <w:rtl/>
          <w:lang w:eastAsia="ko-KR"/>
        </w:rPr>
        <w:t>ـ</w:t>
      </w:r>
      <w:r w:rsidR="00ED2FE9">
        <w:rPr>
          <w:rFonts w:ascii="Matura MT Script Capitals" w:eastAsia="Batang" w:hAnsi="Matura MT Script Capitals" w:cs="PT Bold Heading" w:hint="cs"/>
          <w:b/>
          <w:bCs/>
          <w:sz w:val="32"/>
          <w:szCs w:val="32"/>
          <w:rtl/>
          <w:lang w:eastAsia="ko-KR"/>
        </w:rPr>
        <w:t>ــــ</w:t>
      </w:r>
      <w:r w:rsidRPr="00ED2FE9">
        <w:rPr>
          <w:rFonts w:ascii="Matura MT Script Capitals" w:eastAsia="Batang" w:hAnsi="Matura MT Script Capitals" w:cs="PT Bold Heading"/>
          <w:b/>
          <w:bCs/>
          <w:sz w:val="32"/>
          <w:szCs w:val="32"/>
          <w:rtl/>
          <w:lang w:eastAsia="ko-KR"/>
        </w:rPr>
        <w:t>رار إداري</w:t>
      </w:r>
    </w:p>
    <w:p w:rsidR="00654A02" w:rsidRPr="00ED2FE9" w:rsidRDefault="00654A02" w:rsidP="00F355F9">
      <w:pPr>
        <w:spacing w:line="216" w:lineRule="auto"/>
        <w:jc w:val="center"/>
        <w:rPr>
          <w:rFonts w:ascii="Matura MT Script Capitals" w:eastAsia="Batang" w:hAnsi="Matura MT Script Capitals" w:cs="PT Bold Heading"/>
          <w:b/>
          <w:bCs/>
          <w:sz w:val="32"/>
          <w:szCs w:val="32"/>
          <w:lang w:eastAsia="ko-KR"/>
        </w:rPr>
      </w:pPr>
    </w:p>
    <w:p w:rsidR="00676F9E" w:rsidRPr="00ED2FE9" w:rsidRDefault="00676F9E" w:rsidP="00CB4D4F">
      <w:pPr>
        <w:spacing w:line="216" w:lineRule="auto"/>
        <w:ind w:left="-46"/>
        <w:jc w:val="both"/>
        <w:rPr>
          <w:rFonts w:eastAsia="Batang" w:cs="AL-Mohanad"/>
          <w:color w:val="000000"/>
          <w:sz w:val="28"/>
          <w:szCs w:val="28"/>
          <w:rtl/>
          <w:lang w:eastAsia="ko-KR"/>
        </w:rPr>
      </w:pPr>
      <w:r w:rsidRPr="00ED2FE9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إن </w:t>
      </w:r>
      <w:r w:rsidR="00CB4D4F">
        <w:rPr>
          <w:rFonts w:eastAsia="Batang" w:cs="AL-Mohanad" w:hint="cs"/>
          <w:sz w:val="28"/>
          <w:szCs w:val="28"/>
          <w:rtl/>
          <w:lang w:eastAsia="ko-KR"/>
        </w:rPr>
        <w:t>وكيل الجامعة للدراسات العليا والبحث العلمي</w:t>
      </w:r>
      <w:r w:rsidR="001D6050" w:rsidRPr="00ED2FE9">
        <w:rPr>
          <w:rFonts w:eastAsia="Batang" w:cs="AL-Mohanad" w:hint="cs"/>
          <w:sz w:val="28"/>
          <w:szCs w:val="28"/>
          <w:rtl/>
          <w:lang w:eastAsia="ko-KR"/>
        </w:rPr>
        <w:t>.</w:t>
      </w:r>
    </w:p>
    <w:p w:rsidR="00676F9E" w:rsidRDefault="00676F9E" w:rsidP="008E689F">
      <w:pPr>
        <w:spacing w:line="216" w:lineRule="auto"/>
        <w:ind w:left="-46"/>
        <w:jc w:val="both"/>
        <w:rPr>
          <w:rFonts w:eastAsia="Batang" w:cs="AL-Mohanad"/>
          <w:color w:val="000000"/>
          <w:sz w:val="28"/>
          <w:szCs w:val="28"/>
          <w:rtl/>
          <w:lang w:eastAsia="ko-KR"/>
        </w:rPr>
      </w:pPr>
      <w:r w:rsidRPr="00ED2FE9">
        <w:rPr>
          <w:rFonts w:eastAsia="Batang" w:cs="AL-Mohanad"/>
          <w:color w:val="000000"/>
          <w:sz w:val="28"/>
          <w:szCs w:val="28"/>
          <w:rtl/>
          <w:lang w:eastAsia="ko-KR"/>
        </w:rPr>
        <w:t>بنا</w:t>
      </w:r>
      <w:r w:rsidR="001D6050" w:rsidRPr="00ED2FE9">
        <w:rPr>
          <w:rFonts w:eastAsia="Batang" w:cs="AL-Mohanad" w:hint="cs"/>
          <w:color w:val="000000"/>
          <w:sz w:val="28"/>
          <w:szCs w:val="28"/>
          <w:rtl/>
          <w:lang w:eastAsia="ko-KR"/>
        </w:rPr>
        <w:t>ءً</w:t>
      </w:r>
      <w:r w:rsidRPr="00ED2FE9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 على الصلاحيات </w:t>
      </w:r>
      <w:r w:rsidR="001D6050" w:rsidRPr="00ED2FE9">
        <w:rPr>
          <w:rFonts w:eastAsia="Batang" w:cs="AL-Mohanad" w:hint="cs"/>
          <w:sz w:val="28"/>
          <w:szCs w:val="28"/>
          <w:rtl/>
          <w:lang w:eastAsia="ko-KR"/>
        </w:rPr>
        <w:t>المخولة</w:t>
      </w:r>
      <w:r w:rsidRPr="00ED2FE9">
        <w:rPr>
          <w:rFonts w:eastAsia="Batang" w:cs="AL-Mohanad"/>
          <w:sz w:val="28"/>
          <w:szCs w:val="28"/>
          <w:rtl/>
          <w:lang w:eastAsia="ko-KR"/>
        </w:rPr>
        <w:t xml:space="preserve"> له</w:t>
      </w:r>
      <w:r w:rsidR="001D6050" w:rsidRPr="00ED2FE9">
        <w:rPr>
          <w:rFonts w:eastAsia="Batang" w:cs="AL-Mohanad" w:hint="cs"/>
          <w:sz w:val="28"/>
          <w:szCs w:val="28"/>
          <w:rtl/>
          <w:lang w:eastAsia="ko-KR"/>
        </w:rPr>
        <w:t xml:space="preserve"> نظاماً</w:t>
      </w:r>
      <w:r w:rsidRPr="00ED2FE9">
        <w:rPr>
          <w:rFonts w:eastAsia="Batang" w:cs="AL-Mohanad"/>
          <w:sz w:val="28"/>
          <w:szCs w:val="28"/>
          <w:rtl/>
          <w:lang w:eastAsia="ko-KR"/>
        </w:rPr>
        <w:t>.</w:t>
      </w:r>
    </w:p>
    <w:p w:rsidR="00CB4D4F" w:rsidRPr="00ED2FE9" w:rsidRDefault="00CB4D4F" w:rsidP="00CB4D4F">
      <w:pPr>
        <w:spacing w:line="216" w:lineRule="auto"/>
        <w:ind w:left="-46"/>
        <w:jc w:val="both"/>
        <w:rPr>
          <w:rFonts w:eastAsia="Batang" w:cs="AL-Mohanad"/>
          <w:color w:val="000000"/>
          <w:sz w:val="28"/>
          <w:szCs w:val="28"/>
          <w:rtl/>
          <w:lang w:eastAsia="ko-KR"/>
        </w:rPr>
      </w:pPr>
      <w:r>
        <w:rPr>
          <w:rFonts w:eastAsia="Batang" w:cs="AL-Mohanad" w:hint="cs"/>
          <w:color w:val="000000"/>
          <w:sz w:val="28"/>
          <w:szCs w:val="28"/>
          <w:rtl/>
          <w:lang w:eastAsia="ko-KR"/>
        </w:rPr>
        <w:t>و</w:t>
      </w:r>
      <w:r w:rsidRPr="00CB4D4F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 بنا</w:t>
      </w:r>
      <w:r w:rsidRPr="00CB4D4F">
        <w:rPr>
          <w:rFonts w:eastAsia="Batang" w:cs="AL-Mohanad" w:hint="cs"/>
          <w:color w:val="000000"/>
          <w:sz w:val="28"/>
          <w:szCs w:val="28"/>
          <w:rtl/>
          <w:lang w:eastAsia="ko-KR"/>
        </w:rPr>
        <w:t>ءً</w:t>
      </w:r>
      <w:r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على ما</w:t>
      </w:r>
      <w:r w:rsidR="00953A4A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proofErr w:type="spellStart"/>
      <w:r>
        <w:rPr>
          <w:rFonts w:eastAsia="Batang" w:cs="AL-Mohanad" w:hint="cs"/>
          <w:color w:val="000000"/>
          <w:sz w:val="28"/>
          <w:szCs w:val="28"/>
          <w:rtl/>
          <w:lang w:eastAsia="ko-KR"/>
        </w:rPr>
        <w:t>تقتضيه</w:t>
      </w:r>
      <w:proofErr w:type="spellEnd"/>
      <w:r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مصلحة العمل</w:t>
      </w:r>
    </w:p>
    <w:p w:rsidR="00676F9E" w:rsidRPr="00E91EDC" w:rsidRDefault="00676F9E" w:rsidP="008E689F">
      <w:pPr>
        <w:spacing w:line="216" w:lineRule="auto"/>
        <w:ind w:left="-46"/>
        <w:jc w:val="both"/>
        <w:rPr>
          <w:rFonts w:eastAsia="Batang" w:cs="AL-Mohanad"/>
          <w:color w:val="000000" w:themeColor="text1"/>
          <w:sz w:val="28"/>
          <w:szCs w:val="28"/>
          <w:lang w:eastAsia="ko-KR"/>
        </w:rPr>
      </w:pPr>
      <w:r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>واستناداً إلى المادة (</w:t>
      </w:r>
      <w:r w:rsidR="00D62756"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>ال</w:t>
      </w:r>
      <w:r w:rsidR="00D62756" w:rsidRPr="00E91EDC">
        <w:rPr>
          <w:rFonts w:eastAsia="Batang" w:cs="AL-Mohanad" w:hint="cs"/>
          <w:color w:val="000000" w:themeColor="text1"/>
          <w:sz w:val="28"/>
          <w:szCs w:val="28"/>
          <w:rtl/>
          <w:lang w:eastAsia="ko-KR"/>
        </w:rPr>
        <w:t>تاسعة</w:t>
      </w:r>
      <w:r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 xml:space="preserve"> عشرة)  من لائحة كراسي البحث الصادرة ب</w:t>
      </w:r>
      <w:r w:rsidR="001C5DCB"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>قرار رقم (2/5/1429</w:t>
      </w:r>
      <w:r w:rsidR="00F355F9" w:rsidRPr="00E91EDC">
        <w:rPr>
          <w:rFonts w:eastAsia="Batang" w:cs="AL-Mohanad" w:hint="cs"/>
          <w:color w:val="000000" w:themeColor="text1"/>
          <w:sz w:val="28"/>
          <w:szCs w:val="28"/>
          <w:rtl/>
          <w:lang w:eastAsia="ko-KR"/>
        </w:rPr>
        <w:t>-</w:t>
      </w:r>
      <w:r w:rsidR="001C5DCB"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 xml:space="preserve"> 1430هـ) المتخذ في الجلسة الخامسة لمجلس الجامعة للعام الجامعي</w:t>
      </w:r>
      <w:r w:rsidR="001C5DCB" w:rsidRPr="00E91EDC">
        <w:rPr>
          <w:rFonts w:eastAsia="Batang" w:cs="AL-Mohanad" w:hint="cs"/>
          <w:color w:val="000000" w:themeColor="text1"/>
          <w:sz w:val="28"/>
          <w:szCs w:val="28"/>
          <w:rtl/>
          <w:lang w:eastAsia="ko-KR"/>
        </w:rPr>
        <w:t xml:space="preserve"> </w:t>
      </w:r>
      <w:r w:rsidR="001C5DCB"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>( 1429/ 1430هـ )</w:t>
      </w:r>
      <w:r w:rsidR="001C5DCB" w:rsidRPr="00E91EDC">
        <w:rPr>
          <w:rFonts w:eastAsia="Batang" w:cs="AL-Mohanad" w:hint="cs"/>
          <w:color w:val="000000" w:themeColor="text1"/>
          <w:sz w:val="28"/>
          <w:szCs w:val="28"/>
          <w:rtl/>
          <w:lang w:eastAsia="ko-KR"/>
        </w:rPr>
        <w:t xml:space="preserve"> </w:t>
      </w:r>
      <w:r w:rsidR="001C5DCB"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>المنعقد في تاريخ</w:t>
      </w:r>
      <w:r w:rsidR="001C5DCB" w:rsidRPr="00E91EDC">
        <w:rPr>
          <w:rFonts w:eastAsia="Batang" w:cs="AL-Mohanad" w:hint="cs"/>
          <w:color w:val="000000" w:themeColor="text1"/>
          <w:sz w:val="28"/>
          <w:szCs w:val="28"/>
          <w:rtl/>
          <w:lang w:eastAsia="ko-KR"/>
        </w:rPr>
        <w:t xml:space="preserve"> </w:t>
      </w:r>
      <w:r w:rsidR="001C5DCB" w:rsidRPr="00E91EDC">
        <w:rPr>
          <w:rFonts w:eastAsia="Batang" w:cs="AL-Mohanad"/>
          <w:color w:val="000000" w:themeColor="text1"/>
          <w:sz w:val="28"/>
          <w:szCs w:val="28"/>
          <w:rtl/>
          <w:lang w:eastAsia="ko-KR"/>
        </w:rPr>
        <w:t>( 25/4/1430 هـ).</w:t>
      </w:r>
    </w:p>
    <w:p w:rsidR="006B381A" w:rsidRPr="009367C7" w:rsidRDefault="006B381A" w:rsidP="00A448F5">
      <w:pPr>
        <w:spacing w:line="216" w:lineRule="auto"/>
        <w:ind w:left="-46"/>
        <w:jc w:val="both"/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</w:pPr>
    </w:p>
    <w:p w:rsidR="00676F9E" w:rsidRPr="009367C7" w:rsidRDefault="001D6050" w:rsidP="00654A02">
      <w:pPr>
        <w:spacing w:line="216" w:lineRule="auto"/>
        <w:jc w:val="center"/>
        <w:rPr>
          <w:rFonts w:ascii="Matura MT Script Capitals" w:eastAsia="Batang" w:hAnsi="Matura MT Script Capitals" w:cs="Bader"/>
          <w:b/>
          <w:bCs/>
          <w:sz w:val="28"/>
          <w:szCs w:val="28"/>
          <w:rtl/>
          <w:lang w:eastAsia="ko-KR"/>
        </w:rPr>
      </w:pPr>
      <w:r w:rsidRPr="009367C7">
        <w:rPr>
          <w:rFonts w:ascii="Matura MT Script Capitals" w:eastAsia="Batang" w:hAnsi="Matura MT Script Capitals" w:cs="PT Bold Heading" w:hint="cs"/>
          <w:b/>
          <w:bCs/>
          <w:sz w:val="28"/>
          <w:szCs w:val="28"/>
          <w:rtl/>
          <w:lang w:eastAsia="ko-KR"/>
        </w:rPr>
        <w:t>تقرر</w:t>
      </w:r>
      <w:r w:rsidR="00676F9E" w:rsidRPr="009367C7"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  <w:t xml:space="preserve"> ما يلي</w:t>
      </w:r>
      <w:r w:rsidR="00676F9E" w:rsidRPr="009367C7">
        <w:rPr>
          <w:rFonts w:ascii="Matura MT Script Capitals" w:eastAsia="Batang" w:hAnsi="Matura MT Script Capitals" w:cs="Bader"/>
          <w:b/>
          <w:bCs/>
          <w:sz w:val="28"/>
          <w:szCs w:val="28"/>
          <w:rtl/>
          <w:lang w:eastAsia="ko-KR"/>
        </w:rPr>
        <w:t>:</w:t>
      </w:r>
    </w:p>
    <w:p w:rsidR="001D6050" w:rsidRPr="009367C7" w:rsidRDefault="001D6050" w:rsidP="00654A02">
      <w:pPr>
        <w:spacing w:line="216" w:lineRule="auto"/>
        <w:ind w:left="720"/>
        <w:jc w:val="both"/>
        <w:rPr>
          <w:rFonts w:eastAsia="Batang" w:cs="AL-Mohanad"/>
          <w:color w:val="000000"/>
          <w:sz w:val="28"/>
          <w:szCs w:val="28"/>
          <w:lang w:eastAsia="ko-KR"/>
        </w:rPr>
      </w:pPr>
    </w:p>
    <w:p w:rsidR="00676F9E" w:rsidRPr="009367C7" w:rsidRDefault="00676F9E" w:rsidP="00E91EDC">
      <w:pPr>
        <w:spacing w:line="216" w:lineRule="auto"/>
        <w:jc w:val="both"/>
        <w:rPr>
          <w:rFonts w:eastAsia="Batang" w:cs="AL-Mohanad"/>
          <w:color w:val="000000"/>
          <w:sz w:val="28"/>
          <w:szCs w:val="28"/>
          <w:rtl/>
          <w:lang w:eastAsia="ko-KR"/>
        </w:rPr>
      </w:pPr>
      <w:r w:rsidRPr="009367C7"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  <w:t>أولاً:</w:t>
      </w:r>
      <w:r w:rsidR="00A448F5" w:rsidRPr="009367C7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 </w:t>
      </w:r>
      <w:r w:rsidR="00EA6F5A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ت</w:t>
      </w:r>
      <w:r w:rsidR="00CB4D4F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جديد تكليف</w:t>
      </w:r>
      <w:r w:rsidR="00EA6F5A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ED0C58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الأستاذ</w:t>
      </w:r>
      <w:r w:rsidR="00EA6F5A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A448F5" w:rsidRPr="009367C7">
        <w:rPr>
          <w:rFonts w:eastAsia="Batang" w:cs="AL-Mohanad"/>
          <w:color w:val="000000"/>
          <w:sz w:val="28"/>
          <w:szCs w:val="28"/>
          <w:rtl/>
          <w:lang w:eastAsia="ko-KR"/>
        </w:rPr>
        <w:t>الدكتور</w:t>
      </w:r>
      <w:r w:rsidR="00360507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E91EDC">
        <w:rPr>
          <w:rFonts w:eastAsia="Batang" w:cs="AL-Mohanad" w:hint="cs"/>
          <w:color w:val="000000"/>
          <w:sz w:val="28"/>
          <w:szCs w:val="28"/>
          <w:rtl/>
          <w:lang w:eastAsia="ko-KR"/>
        </w:rPr>
        <w:t>.............................</w:t>
      </w:r>
      <w:r w:rsidR="00A448F5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,</w:t>
      </w:r>
      <w:r w:rsidR="00F437D1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074FEA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أ</w:t>
      </w:r>
      <w:r w:rsidR="00F437D1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ستاذ </w:t>
      </w:r>
      <w:r w:rsidR="00E91EDC">
        <w:rPr>
          <w:rFonts w:eastAsia="Batang" w:cs="AL-Mohanad" w:hint="cs"/>
          <w:color w:val="000000"/>
          <w:sz w:val="28"/>
          <w:szCs w:val="28"/>
          <w:rtl/>
          <w:lang w:eastAsia="ko-KR"/>
        </w:rPr>
        <w:t>...........................</w:t>
      </w:r>
      <w:r w:rsidR="00F437D1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A448F5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بقسم</w:t>
      </w:r>
      <w:r w:rsidR="00360507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E91EDC">
        <w:rPr>
          <w:rFonts w:eastAsia="Batang" w:cs="AL-Mohanad" w:hint="cs"/>
          <w:color w:val="000000"/>
          <w:sz w:val="28"/>
          <w:szCs w:val="28"/>
          <w:rtl/>
          <w:lang w:eastAsia="ko-KR"/>
        </w:rPr>
        <w:t>................</w:t>
      </w:r>
      <w:r w:rsidR="00A448F5" w:rsidRPr="009367C7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 بكلية </w:t>
      </w:r>
      <w:r w:rsidR="00E91EDC">
        <w:rPr>
          <w:rFonts w:eastAsia="Batang" w:cs="AL-Mohanad" w:hint="cs"/>
          <w:color w:val="000000"/>
          <w:sz w:val="28"/>
          <w:szCs w:val="28"/>
          <w:rtl/>
          <w:lang w:eastAsia="ko-KR"/>
        </w:rPr>
        <w:t>..............</w:t>
      </w:r>
      <w:r w:rsidR="00360507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A448F5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ب</w:t>
      </w:r>
      <w:r w:rsidR="00A448F5" w:rsidRPr="009367C7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جامعة الأميرة نورة بنت عبدالرحمن ، أستاذاً </w:t>
      </w:r>
      <w:r w:rsidR="00360507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لكرسي </w:t>
      </w:r>
      <w:r w:rsidR="00E91EDC">
        <w:rPr>
          <w:rFonts w:eastAsia="Batang" w:cs="AL-Mohanad" w:hint="cs"/>
          <w:color w:val="000000"/>
          <w:sz w:val="28"/>
          <w:szCs w:val="28"/>
          <w:rtl/>
          <w:lang w:eastAsia="ko-KR"/>
        </w:rPr>
        <w:t>.......................</w:t>
      </w:r>
      <w:r w:rsidR="00360507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 xml:space="preserve"> </w:t>
      </w:r>
      <w:r w:rsidR="00A448F5" w:rsidRPr="009367C7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 </w:t>
      </w:r>
      <w:r w:rsidR="00A448F5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لمدة</w:t>
      </w:r>
      <w:r w:rsidR="00A448F5" w:rsidRPr="009367C7">
        <w:rPr>
          <w:rFonts w:eastAsia="Batang" w:cs="AL-Mohanad" w:hint="cs"/>
          <w:color w:val="FF0000"/>
          <w:sz w:val="28"/>
          <w:szCs w:val="28"/>
          <w:rtl/>
          <w:lang w:eastAsia="ko-KR"/>
        </w:rPr>
        <w:t xml:space="preserve"> </w:t>
      </w:r>
      <w:r w:rsidR="00A448F5" w:rsidRPr="00E91EDC">
        <w:rPr>
          <w:rFonts w:eastAsia="Batang" w:cs="AL-Mohanad" w:hint="cs"/>
          <w:color w:val="000000" w:themeColor="text1"/>
          <w:sz w:val="28"/>
          <w:szCs w:val="28"/>
          <w:rtl/>
          <w:lang w:eastAsia="ko-KR"/>
        </w:rPr>
        <w:t xml:space="preserve">عام </w:t>
      </w:r>
      <w:r w:rsidR="00A448F5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اعتباراً من تاريخ صدور القرار.</w:t>
      </w:r>
    </w:p>
    <w:p w:rsidR="00676F9E" w:rsidRPr="009367C7" w:rsidRDefault="001D6050" w:rsidP="00654A02">
      <w:pPr>
        <w:spacing w:line="216" w:lineRule="auto"/>
        <w:jc w:val="both"/>
        <w:rPr>
          <w:rFonts w:eastAsia="Batang" w:cs="AL-Mohanad"/>
          <w:color w:val="000000"/>
          <w:sz w:val="28"/>
          <w:szCs w:val="28"/>
          <w:rtl/>
          <w:lang w:eastAsia="ko-KR"/>
        </w:rPr>
      </w:pPr>
      <w:r w:rsidRPr="009367C7"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  <w:t>ثا</w:t>
      </w:r>
      <w:r w:rsidRPr="009367C7">
        <w:rPr>
          <w:rFonts w:ascii="Matura MT Script Capitals" w:eastAsia="Batang" w:hAnsi="Matura MT Script Capitals" w:cs="PT Bold Heading" w:hint="cs"/>
          <w:b/>
          <w:bCs/>
          <w:sz w:val="28"/>
          <w:szCs w:val="28"/>
          <w:rtl/>
          <w:lang w:eastAsia="ko-KR"/>
        </w:rPr>
        <w:t>نياً</w:t>
      </w:r>
      <w:r w:rsidR="00676F9E" w:rsidRPr="009367C7"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  <w:t>:</w:t>
      </w:r>
      <w:r w:rsidR="001C5DCB" w:rsidRPr="009367C7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 على أمين </w:t>
      </w:r>
      <w:r w:rsidR="001C5DCB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مجلس</w:t>
      </w:r>
      <w:r w:rsidR="00676F9E" w:rsidRPr="009367C7">
        <w:rPr>
          <w:rFonts w:eastAsia="Batang" w:cs="AL-Mohanad"/>
          <w:color w:val="000000"/>
          <w:sz w:val="28"/>
          <w:szCs w:val="28"/>
          <w:rtl/>
          <w:lang w:eastAsia="ko-KR"/>
        </w:rPr>
        <w:t xml:space="preserve"> كراسي البحث إبلاغ هذا القرار للجهات ذات العلاقة</w:t>
      </w:r>
      <w:r w:rsidR="00D62756" w:rsidRPr="009367C7">
        <w:rPr>
          <w:rFonts w:eastAsia="Batang" w:cs="AL-Mohanad" w:hint="cs"/>
          <w:color w:val="000000"/>
          <w:sz w:val="28"/>
          <w:szCs w:val="28"/>
          <w:rtl/>
          <w:lang w:eastAsia="ko-KR"/>
        </w:rPr>
        <w:t>.</w:t>
      </w:r>
    </w:p>
    <w:p w:rsidR="00084685" w:rsidRPr="009367C7" w:rsidRDefault="00084685" w:rsidP="00F355F9">
      <w:pPr>
        <w:spacing w:line="216" w:lineRule="auto"/>
        <w:jc w:val="both"/>
        <w:rPr>
          <w:rFonts w:ascii="Matura MT Script Capitals" w:eastAsia="Batang" w:hAnsi="Matura MT Script Capitals" w:cs="AL-Mohanad"/>
          <w:sz w:val="32"/>
          <w:szCs w:val="32"/>
          <w:rtl/>
          <w:lang w:eastAsia="ko-KR"/>
        </w:rPr>
      </w:pPr>
    </w:p>
    <w:p w:rsidR="00084685" w:rsidRPr="009367C7" w:rsidRDefault="00084685" w:rsidP="00F355F9">
      <w:pPr>
        <w:spacing w:line="216" w:lineRule="auto"/>
        <w:jc w:val="center"/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</w:pPr>
      <w:r w:rsidRPr="009367C7">
        <w:rPr>
          <w:rFonts w:ascii="Matura MT Script Capitals" w:eastAsia="Batang" w:hAnsi="Matura MT Script Capitals" w:cs="PT Bold Heading" w:hint="cs"/>
          <w:b/>
          <w:bCs/>
          <w:sz w:val="28"/>
          <w:szCs w:val="28"/>
          <w:rtl/>
          <w:lang w:eastAsia="ko-KR"/>
        </w:rPr>
        <w:t>والله ولي التوفيق.</w:t>
      </w:r>
    </w:p>
    <w:p w:rsidR="00084685" w:rsidRPr="009367C7" w:rsidRDefault="00084685" w:rsidP="00F355F9">
      <w:pPr>
        <w:spacing w:line="216" w:lineRule="auto"/>
        <w:jc w:val="both"/>
        <w:rPr>
          <w:rFonts w:ascii="Matura MT Script Capitals" w:eastAsia="Batang" w:hAnsi="Matura MT Script Capitals" w:cs="AL-Mohanad"/>
          <w:sz w:val="32"/>
          <w:szCs w:val="32"/>
          <w:rtl/>
          <w:lang w:eastAsia="ko-KR"/>
        </w:rPr>
      </w:pPr>
    </w:p>
    <w:p w:rsidR="00676F9E" w:rsidRPr="009367C7" w:rsidRDefault="00676F9E" w:rsidP="00F355F9">
      <w:pPr>
        <w:spacing w:line="216" w:lineRule="auto"/>
        <w:jc w:val="both"/>
        <w:rPr>
          <w:rFonts w:eastAsia="Batang" w:cs="AL-Mohanad"/>
          <w:b/>
          <w:bCs/>
          <w:color w:val="000000"/>
          <w:sz w:val="32"/>
          <w:szCs w:val="32"/>
          <w:rtl/>
          <w:lang w:eastAsia="ko-KR"/>
        </w:rPr>
      </w:pPr>
    </w:p>
    <w:p w:rsidR="00676F9E" w:rsidRPr="009367C7" w:rsidRDefault="00CB4D4F" w:rsidP="00F355F9">
      <w:pPr>
        <w:spacing w:line="216" w:lineRule="auto"/>
        <w:ind w:left="3600"/>
        <w:jc w:val="center"/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</w:pPr>
      <w:r w:rsidRPr="009367C7">
        <w:rPr>
          <w:rFonts w:ascii="Matura MT Script Capitals" w:eastAsia="Batang" w:hAnsi="Matura MT Script Capitals" w:cs="PT Bold Heading" w:hint="cs"/>
          <w:b/>
          <w:bCs/>
          <w:sz w:val="28"/>
          <w:szCs w:val="28"/>
          <w:rtl/>
          <w:lang w:eastAsia="ko-KR"/>
        </w:rPr>
        <w:t>وكيل</w:t>
      </w:r>
      <w:r w:rsidR="00676F9E" w:rsidRPr="009367C7">
        <w:rPr>
          <w:rFonts w:ascii="Matura MT Script Capitals" w:eastAsia="Batang" w:hAnsi="Matura MT Script Capitals" w:cs="PT Bold Heading" w:hint="cs"/>
          <w:b/>
          <w:bCs/>
          <w:sz w:val="28"/>
          <w:szCs w:val="28"/>
          <w:rtl/>
          <w:lang w:eastAsia="ko-KR"/>
        </w:rPr>
        <w:t xml:space="preserve"> الجامعة</w:t>
      </w:r>
    </w:p>
    <w:p w:rsidR="00676F9E" w:rsidRPr="009367C7" w:rsidRDefault="00CB4D4F" w:rsidP="00F355F9">
      <w:pPr>
        <w:spacing w:line="216" w:lineRule="auto"/>
        <w:ind w:left="3600"/>
        <w:jc w:val="center"/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</w:pPr>
      <w:r w:rsidRPr="009367C7">
        <w:rPr>
          <w:rFonts w:ascii="Matura MT Script Capitals" w:eastAsia="Batang" w:hAnsi="Matura MT Script Capitals" w:cs="PT Bold Heading" w:hint="cs"/>
          <w:b/>
          <w:bCs/>
          <w:sz w:val="28"/>
          <w:szCs w:val="28"/>
          <w:rtl/>
          <w:lang w:eastAsia="ko-KR"/>
        </w:rPr>
        <w:t>للدراسات العليا والبحث العلمي</w:t>
      </w:r>
    </w:p>
    <w:p w:rsidR="00676F9E" w:rsidRPr="009367C7" w:rsidRDefault="00676F9E" w:rsidP="00F355F9">
      <w:pPr>
        <w:spacing w:line="216" w:lineRule="auto"/>
        <w:ind w:left="3600"/>
        <w:jc w:val="center"/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</w:pPr>
    </w:p>
    <w:p w:rsidR="00676F9E" w:rsidRPr="009367C7" w:rsidRDefault="00E91EDC" w:rsidP="00692002">
      <w:pPr>
        <w:spacing w:line="216" w:lineRule="auto"/>
        <w:ind w:left="3600"/>
        <w:jc w:val="center"/>
        <w:rPr>
          <w:rFonts w:ascii="Matura MT Script Capitals" w:eastAsia="Batang" w:hAnsi="Matura MT Script Capitals" w:cs="PT Bold Heading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PT Bold Heading" w:hint="cs"/>
          <w:b/>
          <w:bCs/>
          <w:sz w:val="28"/>
          <w:szCs w:val="28"/>
          <w:rtl/>
          <w:lang w:eastAsia="ko-KR"/>
        </w:rPr>
        <w:t>...........................</w:t>
      </w:r>
    </w:p>
    <w:p w:rsidR="00676F9E" w:rsidRPr="009367C7" w:rsidRDefault="00676F9E" w:rsidP="00F355F9">
      <w:pPr>
        <w:spacing w:line="216" w:lineRule="auto"/>
        <w:jc w:val="both"/>
        <w:rPr>
          <w:rFonts w:ascii="Matura MT Script Capitals" w:eastAsia="Batang" w:hAnsi="Matura MT Script Capitals" w:cs="AL-Mohanad"/>
          <w:b/>
          <w:bCs/>
          <w:color w:val="FF0000"/>
          <w:sz w:val="36"/>
          <w:szCs w:val="36"/>
          <w:rtl/>
          <w:lang w:eastAsia="ko-KR"/>
        </w:rPr>
      </w:pPr>
    </w:p>
    <w:p w:rsidR="007B34F2" w:rsidRPr="00E91EDC" w:rsidRDefault="007B34F2" w:rsidP="00F355F9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 لمكتبنا</w:t>
      </w:r>
    </w:p>
    <w:p w:rsidR="007B34F2" w:rsidRPr="00E91EDC" w:rsidRDefault="007B34F2" w:rsidP="00F355F9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 لوكلاء الجامعة للإحاطة والتعميم</w:t>
      </w:r>
    </w:p>
    <w:p w:rsidR="007B34F2" w:rsidRPr="00E91EDC" w:rsidRDefault="007B34F2" w:rsidP="00F355F9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ص/إدارات مديرة الجامعة</w:t>
      </w:r>
    </w:p>
    <w:p w:rsidR="007B34F2" w:rsidRPr="00E91EDC" w:rsidRDefault="007B34F2" w:rsidP="00F355F9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 لعميدة شؤون أعضاء هيئة التدريس</w:t>
      </w:r>
    </w:p>
    <w:p w:rsidR="007B34F2" w:rsidRPr="00E91EDC" w:rsidRDefault="007B34F2" w:rsidP="00F355F9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 ل</w:t>
      </w:r>
      <w:r w:rsidR="001D6050"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 xml:space="preserve">عميدات الكليات </w:t>
      </w:r>
      <w:proofErr w:type="spellStart"/>
      <w:r w:rsidR="001D6050"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والعمادات</w:t>
      </w:r>
      <w:proofErr w:type="spellEnd"/>
      <w:r w:rsidR="001D6050"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 xml:space="preserve"> والمعاهد </w:t>
      </w:r>
    </w:p>
    <w:p w:rsidR="007B34F2" w:rsidRPr="00E91EDC" w:rsidRDefault="007B34F2" w:rsidP="00F355F9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 لإدارة الرواتب والنفقات</w:t>
      </w:r>
    </w:p>
    <w:p w:rsidR="007B34F2" w:rsidRPr="00E91EDC" w:rsidRDefault="007B34F2" w:rsidP="00F355F9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 لوكالة الجامعة للدراسات العليا والبحث العلمي وتزويد استاذ الكرسي بصورة من القرار</w:t>
      </w:r>
    </w:p>
    <w:p w:rsidR="00676F9E" w:rsidRPr="00E91EDC" w:rsidRDefault="007B34F2" w:rsidP="00596D28">
      <w:pPr>
        <w:numPr>
          <w:ilvl w:val="0"/>
          <w:numId w:val="26"/>
        </w:numPr>
        <w:spacing w:line="240" w:lineRule="exact"/>
        <w:jc w:val="both"/>
        <w:rPr>
          <w:rFonts w:ascii="Matura MT Script Capitals" w:eastAsia="Batang" w:hAnsi="Matura MT Script Capitals" w:cs="AL-Mohanad"/>
          <w:color w:val="000000" w:themeColor="text1"/>
          <w:sz w:val="20"/>
          <w:szCs w:val="20"/>
          <w:rtl/>
          <w:lang w:eastAsia="ko-KR"/>
        </w:rPr>
      </w:pPr>
      <w:r w:rsidRPr="00E91EDC">
        <w:rPr>
          <w:rFonts w:ascii="Matura MT Script Capitals" w:eastAsia="Batang" w:hAnsi="Matura MT Script Capitals" w:cs="AL-Mohanad" w:hint="cs"/>
          <w:color w:val="000000" w:themeColor="text1"/>
          <w:sz w:val="20"/>
          <w:szCs w:val="20"/>
          <w:rtl/>
          <w:lang w:eastAsia="ko-KR"/>
        </w:rPr>
        <w:t>ص/ لأمانة كراسي البحث + الأصل</w:t>
      </w:r>
    </w:p>
    <w:sectPr w:rsidR="00676F9E" w:rsidRPr="00E91EDC" w:rsidSect="00133771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694" w:right="1440" w:bottom="709" w:left="1440" w:header="0" w:footer="49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EC" w:rsidRDefault="00DF54EC" w:rsidP="000A2DE1">
      <w:r>
        <w:separator/>
      </w:r>
    </w:p>
  </w:endnote>
  <w:endnote w:type="continuationSeparator" w:id="0">
    <w:p w:rsidR="00DF54EC" w:rsidRDefault="00DF54E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ade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Pr="00E91EDC" w:rsidRDefault="00DC769F" w:rsidP="001A50C9">
    <w:pPr>
      <w:pStyle w:val="a5"/>
      <w:tabs>
        <w:tab w:val="clear" w:pos="4153"/>
        <w:tab w:val="clear" w:pos="8306"/>
      </w:tabs>
      <w:ind w:left="-472"/>
      <w:rPr>
        <w:rFonts w:asciiTheme="majorBidi" w:hAnsiTheme="majorBidi" w:cstheme="majorBidi"/>
        <w:color w:val="000000" w:themeColor="text1"/>
        <w:sz w:val="22"/>
        <w:szCs w:val="22"/>
        <w:rtl/>
      </w:rPr>
    </w:pPr>
    <w:r w:rsidRPr="00E91EDC">
      <w:rPr>
        <w:rFonts w:asciiTheme="majorBidi" w:hAnsiTheme="majorBidi" w:cstheme="majorBidi"/>
        <w:color w:val="000000" w:themeColor="text1"/>
        <w:sz w:val="22"/>
        <w:szCs w:val="22"/>
        <w:rtl/>
      </w:rPr>
      <w:t xml:space="preserve">نموذج </w:t>
    </w:r>
    <w:dir w:val="rtl">
      <w:dir w:val="rtl">
        <w:dir w:val="rtl">
          <w:dir w:val="rtl">
            <w:dir w:val="rtl">
              <w:dir w:val="rtl">
                <w:dir w:val="rtl">
                  <w:dir w:val="rtl">
                    <w:r w:rsidR="00E91EDC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  <w:rtl/>
                      </w:rPr>
                      <w:t>قرار ت</w:t>
                    </w:r>
                    <w:r w:rsidR="00E91EDC" w:rsidRPr="00E91EDC">
                      <w:rPr>
                        <w:rFonts w:asciiTheme="majorBidi" w:hAnsiTheme="majorBidi" w:cstheme="majorBidi" w:hint="cs"/>
                        <w:color w:val="000000" w:themeColor="text1"/>
                        <w:sz w:val="22"/>
                        <w:szCs w:val="22"/>
                        <w:rtl/>
                      </w:rPr>
                      <w:t>جديد تكليف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  <w:rtl/>
                      </w:rPr>
                      <w:t xml:space="preserve"> أستاذ كرسي</w:t>
                    </w:r>
                    <w:r w:rsidR="00C5207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  <w:rtl/>
                      </w:rPr>
                      <w:t xml:space="preserve"> </w:t>
                    </w:r>
                    <w:r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  <w:rtl/>
                      </w:rPr>
                      <w:t xml:space="preserve">رقم </w:t>
                    </w:r>
                    <w:r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(</w:t>
                    </w:r>
                    <w:r w:rsidR="00E91EDC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 xml:space="preserve">   </w:t>
                    </w:r>
                    <w:r w:rsidR="00953A4A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012505-F2</w:t>
                    </w:r>
                    <w:r w:rsidR="001A50C9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8</w:t>
                    </w:r>
                    <w:r w:rsidR="00E91EDC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 xml:space="preserve">   </w:t>
                    </w:r>
                    <w:r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)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BD51BD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676F9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D6275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7F3147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5D053E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8E689F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2D24E6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w:t>‬</w:t>
                    </w:r>
                    <w:r w:rsidR="00C83B33" w:rsidRPr="00E91EDC">
                      <w:rPr>
                        <w:rFonts w:asciiTheme="majorBidi" w:hAnsiTheme="majorBidi" w:cstheme="majorBidi"/>
                        <w:noProof/>
                        <w:color w:val="000000" w:themeColor="text1"/>
                        <w:sz w:val="32"/>
                        <w:szCs w:val="32"/>
                        <w:rtl/>
                      </w:rPr>
                      <w:t xml:space="preserve"> 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133771" w:rsidRPr="00E91EDC">
                      <w:rPr>
                        <w:color w:val="000000" w:themeColor="text1"/>
                        <w:sz w:val="28"/>
                        <w:szCs w:val="28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FB0F4C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A448F5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596D28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F43120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EA6F5A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30071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B92740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074FEA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692002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9367C7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E91EDC" w:rsidRPr="00E91EDC">
                      <w:rPr>
                        <w:color w:val="000000" w:themeColor="text1"/>
                      </w:rPr>
                      <w:t>‬</w:t>
                    </w:r>
                    <w:r w:rsidR="00953A4A">
                      <w:t>‬</w:t>
                    </w:r>
                    <w:r w:rsidR="00953A4A">
                      <w:t>‬</w:t>
                    </w:r>
                    <w:r w:rsidR="00953A4A">
                      <w:t>‬</w:t>
                    </w:r>
                    <w:r w:rsidR="00953A4A">
                      <w:t>‬</w:t>
                    </w:r>
                    <w:r w:rsidR="00953A4A">
                      <w:t>‬</w:t>
                    </w:r>
                    <w:r w:rsidR="00953A4A">
                      <w:t>‬</w:t>
                    </w:r>
                    <w:r w:rsidR="00953A4A">
                      <w:t>‬</w:t>
                    </w:r>
                    <w:r w:rsidR="00953A4A">
                      <w:t>‬</w:t>
                    </w:r>
                    <w:r w:rsidR="001A50C9">
                      <w:t>‬</w:t>
                    </w:r>
                    <w:r w:rsidR="001A50C9">
                      <w:t>‬</w:t>
                    </w:r>
                    <w:r w:rsidR="001A50C9">
                      <w:t>‬</w:t>
                    </w:r>
                    <w:r w:rsidR="001A50C9">
                      <w:t>‬</w:t>
                    </w:r>
                    <w:r w:rsidR="001A50C9">
                      <w:t>‬</w:t>
                    </w:r>
                    <w:r w:rsidR="001A50C9">
                      <w:t>‬</w:t>
                    </w:r>
                    <w:r w:rsidR="001A50C9">
                      <w:t>‬</w:t>
                    </w:r>
                    <w:r w:rsidR="001A50C9">
                      <w:t>‬</w:t>
                    </w:r>
                    <w:r w:rsidR="00B345B4">
                      <w:t>‬</w:t>
                    </w:r>
                    <w:r w:rsidR="00B345B4">
                      <w:t>‬</w:t>
                    </w:r>
                    <w:r w:rsidR="00B345B4">
                      <w:t>‬</w:t>
                    </w:r>
                    <w:r w:rsidR="00B345B4">
                      <w:t>‬</w:t>
                    </w:r>
                    <w:r w:rsidR="00B345B4">
                      <w:t>‬</w:t>
                    </w:r>
                    <w:r w:rsidR="00B345B4">
                      <w:t>‬</w:t>
                    </w:r>
                    <w:r w:rsidR="00B345B4">
                      <w:t>‬</w:t>
                    </w:r>
                    <w:r w:rsidR="00B345B4">
                      <w:t>‬</w:t>
                    </w:r>
                  </w:dir>
                </w:dir>
              </w:dir>
            </w:dir>
          </w:dir>
        </w:dir>
      </w:dir>
    </w:dir>
  </w:p>
  <w:p w:rsidR="00C83B33" w:rsidRPr="00C83B33" w:rsidRDefault="00133771" w:rsidP="00676F9E">
    <w:pPr>
      <w:pStyle w:val="a5"/>
      <w:tabs>
        <w:tab w:val="clear" w:pos="4153"/>
        <w:tab w:val="clear" w:pos="8306"/>
      </w:tabs>
      <w:rPr>
        <w:rFonts w:ascii="Bell MT" w:hAnsi="Bell MT" w:cs="AL-Mohanad"/>
        <w:sz w:val="18"/>
        <w:szCs w:val="18"/>
      </w:rPr>
    </w:pPr>
    <w:r w:rsidRPr="00C83B33">
      <w:rPr>
        <w:rFonts w:asciiTheme="majorBidi" w:hAnsiTheme="majorBidi" w:cstheme="majorBidi"/>
        <w:noProof/>
        <w:sz w:val="28"/>
        <w:szCs w:val="28"/>
        <w:rtl/>
      </w:rPr>
      <w:drawing>
        <wp:anchor distT="0" distB="0" distL="114300" distR="114300" simplePos="0" relativeHeight="251681280" behindDoc="0" locked="0" layoutInCell="1" allowOverlap="1" wp14:anchorId="6CE90E9A" wp14:editId="43E219E3">
          <wp:simplePos x="0" y="0"/>
          <wp:positionH relativeFrom="column">
            <wp:posOffset>-476410</wp:posOffset>
          </wp:positionH>
          <wp:positionV relativeFrom="paragraph">
            <wp:posOffset>27257</wp:posOffset>
          </wp:positionV>
          <wp:extent cx="6992471" cy="207469"/>
          <wp:effectExtent l="0" t="0" r="0" b="2540"/>
          <wp:wrapNone/>
          <wp:docPr id="7" name="Picture 5" descr="H:\mono\F - memory\New Sign\new pnu's name\New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ono\F - memory\New Sign\new pnu's name\New_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207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EC" w:rsidRDefault="00DF54EC" w:rsidP="000A2DE1">
      <w:r>
        <w:separator/>
      </w:r>
    </w:p>
  </w:footnote>
  <w:footnote w:type="continuationSeparator" w:id="0">
    <w:p w:rsidR="00DF54EC" w:rsidRDefault="00DF54E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B345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B345B4" w:rsidP="00F9709D">
    <w:pPr>
      <w:pStyle w:val="a4"/>
      <w:tabs>
        <w:tab w:val="clear" w:pos="4153"/>
        <w:tab w:val="clear" w:pos="8306"/>
      </w:tabs>
      <w:rPr>
        <w:rtl/>
      </w:rPr>
    </w:pPr>
    <w:r w:rsidRPr="00B345B4">
      <w:rPr>
        <w:noProof/>
        <w:rtl/>
      </w:rPr>
      <w:drawing>
        <wp:anchor distT="0" distB="0" distL="114300" distR="114300" simplePos="0" relativeHeight="251685376" behindDoc="0" locked="0" layoutInCell="1" allowOverlap="1" wp14:anchorId="0529DEAD" wp14:editId="3250553C">
          <wp:simplePos x="0" y="0"/>
          <wp:positionH relativeFrom="column">
            <wp:posOffset>4045585</wp:posOffset>
          </wp:positionH>
          <wp:positionV relativeFrom="paragraph">
            <wp:posOffset>152400</wp:posOffset>
          </wp:positionV>
          <wp:extent cx="2113915" cy="1619885"/>
          <wp:effectExtent l="0" t="0" r="635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69F" w:rsidRPr="00DC769F">
      <w:rPr>
        <w:rFonts w:ascii="Calibri" w:eastAsia="Calibri" w:hAnsi="Calibri" w:cs="Arial"/>
        <w:noProof/>
        <w:sz w:val="22"/>
        <w:szCs w:val="22"/>
        <w:rtl/>
      </w:rPr>
      <w:drawing>
        <wp:anchor distT="0" distB="0" distL="114300" distR="114300" simplePos="0" relativeHeight="251679232" behindDoc="0" locked="0" layoutInCell="1" allowOverlap="1" wp14:anchorId="7FF365FC" wp14:editId="379C605F">
          <wp:simplePos x="0" y="0"/>
          <wp:positionH relativeFrom="column">
            <wp:posOffset>-954157</wp:posOffset>
          </wp:positionH>
          <wp:positionV relativeFrom="paragraph">
            <wp:posOffset>-198783</wp:posOffset>
          </wp:positionV>
          <wp:extent cx="2671639" cy="1749287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نماذج وكالة الدراسات العليا\VR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89"/>
                  <a:stretch/>
                </pic:blipFill>
                <pic:spPr bwMode="auto">
                  <a:xfrm>
                    <a:off x="0" y="0"/>
                    <a:ext cx="2670810" cy="1748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6F81" w:rsidRDefault="00036F81" w:rsidP="00CE4176">
    <w:pPr>
      <w:pStyle w:val="a4"/>
      <w:tabs>
        <w:tab w:val="clear" w:pos="4153"/>
        <w:tab w:val="clear" w:pos="8306"/>
      </w:tabs>
      <w:rPr>
        <w:rtl/>
      </w:rPr>
    </w:pPr>
  </w:p>
  <w:p w:rsidR="00036F81" w:rsidRDefault="00036F81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036F81" w:rsidRDefault="00B345B4" w:rsidP="00524190">
    <w:pPr>
      <w:pStyle w:val="a4"/>
      <w:jc w:val="center"/>
      <w:rPr>
        <w:rtl/>
      </w:rPr>
    </w:pPr>
    <w:r w:rsidRPr="00B345B4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25F87992" wp14:editId="485C8B03">
              <wp:simplePos x="0" y="0"/>
              <wp:positionH relativeFrom="column">
                <wp:posOffset>2819400</wp:posOffset>
              </wp:positionH>
              <wp:positionV relativeFrom="paragraph">
                <wp:posOffset>74295</wp:posOffset>
              </wp:positionV>
              <wp:extent cx="990600" cy="1000125"/>
              <wp:effectExtent l="0" t="0" r="0" b="9525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10001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3" o:spid="_x0000_s1026" style="position:absolute;left:0;text-align:left;margin-left:222pt;margin-top:5.85pt;width:78pt;height:78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" stroked="f" strokeweight="2pt">
              <v:fill r:id="rId4" o:title="" recolor="t" rotate="t" type="frame"/>
            </v:rect>
          </w:pict>
        </mc:Fallback>
      </mc:AlternateContent>
    </w:r>
  </w:p>
  <w:p w:rsidR="00036F81" w:rsidRDefault="00036F81" w:rsidP="00AA4BA3">
    <w:pPr>
      <w:pStyle w:val="a4"/>
      <w:jc w:val="center"/>
      <w:rPr>
        <w:rtl/>
      </w:rPr>
    </w:pPr>
  </w:p>
  <w:p w:rsidR="00036F81" w:rsidRDefault="00036F81" w:rsidP="00E432C7">
    <w:pPr>
      <w:pStyle w:val="a4"/>
      <w:jc w:val="center"/>
      <w:rPr>
        <w:rtl/>
      </w:rPr>
    </w:pPr>
  </w:p>
  <w:p w:rsidR="00036F81" w:rsidRDefault="00036F81">
    <w:pPr>
      <w:pStyle w:val="a4"/>
      <w:rPr>
        <w:rtl/>
      </w:rPr>
    </w:pPr>
  </w:p>
  <w:p w:rsidR="00DC769F" w:rsidRPr="00DC769F" w:rsidRDefault="00DC769F">
    <w:pPr>
      <w:pStyle w:val="a4"/>
      <w:rPr>
        <w:rFonts w:cs="AL-Mohanad Bold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B345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1B53"/>
    <w:multiLevelType w:val="hybridMultilevel"/>
    <w:tmpl w:val="4D02BA74"/>
    <w:lvl w:ilvl="0" w:tplc="35DA69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C700F"/>
    <w:multiLevelType w:val="hybridMultilevel"/>
    <w:tmpl w:val="B37AF72A"/>
    <w:lvl w:ilvl="0" w:tplc="02363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84CCF"/>
    <w:multiLevelType w:val="hybridMultilevel"/>
    <w:tmpl w:val="BE08F00C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257DA6"/>
    <w:multiLevelType w:val="hybridMultilevel"/>
    <w:tmpl w:val="96E43778"/>
    <w:lvl w:ilvl="0" w:tplc="3244DDDA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6B1EBD"/>
    <w:multiLevelType w:val="hybridMultilevel"/>
    <w:tmpl w:val="55D68BFC"/>
    <w:lvl w:ilvl="0" w:tplc="5422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C2390"/>
    <w:multiLevelType w:val="hybridMultilevel"/>
    <w:tmpl w:val="AD66CEC6"/>
    <w:lvl w:ilvl="0" w:tplc="01EC1E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226EA"/>
    <w:multiLevelType w:val="hybridMultilevel"/>
    <w:tmpl w:val="17D0D1EA"/>
    <w:lvl w:ilvl="0" w:tplc="04090005">
      <w:start w:val="1"/>
      <w:numFmt w:val="bullet"/>
      <w:lvlText w:val=""/>
      <w:lvlJc w:val="left"/>
      <w:pPr>
        <w:tabs>
          <w:tab w:val="num" w:pos="-148"/>
        </w:tabs>
        <w:ind w:left="-14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72"/>
        </w:tabs>
        <w:ind w:left="5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92"/>
        </w:tabs>
        <w:ind w:left="12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012"/>
        </w:tabs>
        <w:ind w:left="20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32"/>
        </w:tabs>
        <w:ind w:left="27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52"/>
        </w:tabs>
        <w:ind w:left="34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72"/>
        </w:tabs>
        <w:ind w:left="41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92"/>
        </w:tabs>
        <w:ind w:left="48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612"/>
        </w:tabs>
        <w:ind w:left="5612" w:hanging="360"/>
      </w:pPr>
      <w:rPr>
        <w:rFonts w:ascii="Wingdings" w:hAnsi="Wingdings" w:hint="default"/>
      </w:rPr>
    </w:lvl>
  </w:abstractNum>
  <w:abstractNum w:abstractNumId="8">
    <w:nsid w:val="3F223A26"/>
    <w:multiLevelType w:val="hybridMultilevel"/>
    <w:tmpl w:val="2BACF25C"/>
    <w:lvl w:ilvl="0" w:tplc="0F78D9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B15027"/>
    <w:multiLevelType w:val="hybridMultilevel"/>
    <w:tmpl w:val="F094E5AC"/>
    <w:lvl w:ilvl="0" w:tplc="F984C3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9FD4283"/>
    <w:multiLevelType w:val="hybridMultilevel"/>
    <w:tmpl w:val="1E863ACA"/>
    <w:lvl w:ilvl="0" w:tplc="BDD89236">
      <w:start w:val="1"/>
      <w:numFmt w:val="bullet"/>
      <w:lvlText w:val="-"/>
      <w:lvlJc w:val="left"/>
      <w:pPr>
        <w:tabs>
          <w:tab w:val="num" w:pos="-148"/>
        </w:tabs>
        <w:ind w:left="-148" w:hanging="360"/>
      </w:pPr>
      <w:rPr>
        <w:rFonts w:ascii="Matura MT Script Capitals" w:eastAsia="Batang" w:hAnsi="Matura MT Script Capitals" w:cs="Traditional Arabic" w:hint="default"/>
      </w:rPr>
    </w:lvl>
    <w:lvl w:ilvl="1" w:tplc="04090005">
      <w:start w:val="1"/>
      <w:numFmt w:val="bullet"/>
      <w:lvlText w:val=""/>
      <w:lvlJc w:val="left"/>
      <w:pPr>
        <w:tabs>
          <w:tab w:val="num" w:pos="572"/>
        </w:tabs>
        <w:ind w:left="572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92"/>
        </w:tabs>
        <w:ind w:left="12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012"/>
        </w:tabs>
        <w:ind w:left="20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32"/>
        </w:tabs>
        <w:ind w:left="27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52"/>
        </w:tabs>
        <w:ind w:left="34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72"/>
        </w:tabs>
        <w:ind w:left="41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92"/>
        </w:tabs>
        <w:ind w:left="48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612"/>
        </w:tabs>
        <w:ind w:left="5612" w:hanging="360"/>
      </w:pPr>
      <w:rPr>
        <w:rFonts w:ascii="Wingdings" w:hAnsi="Wingdings" w:hint="default"/>
      </w:rPr>
    </w:lvl>
  </w:abstractNum>
  <w:abstractNum w:abstractNumId="14">
    <w:nsid w:val="4B3D2C3D"/>
    <w:multiLevelType w:val="hybridMultilevel"/>
    <w:tmpl w:val="569293C6"/>
    <w:lvl w:ilvl="0" w:tplc="15ACA73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80F6E"/>
    <w:multiLevelType w:val="hybridMultilevel"/>
    <w:tmpl w:val="223CAC9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50CC778D"/>
    <w:multiLevelType w:val="hybridMultilevel"/>
    <w:tmpl w:val="BB48299C"/>
    <w:lvl w:ilvl="0" w:tplc="92C40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8">
    <w:nsid w:val="55F27548"/>
    <w:multiLevelType w:val="hybridMultilevel"/>
    <w:tmpl w:val="30522982"/>
    <w:lvl w:ilvl="0" w:tplc="95844DC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E13406"/>
    <w:multiLevelType w:val="hybridMultilevel"/>
    <w:tmpl w:val="27AEB02E"/>
    <w:lvl w:ilvl="0" w:tplc="04090009">
      <w:start w:val="1"/>
      <w:numFmt w:val="bullet"/>
      <w:lvlText w:val=""/>
      <w:lvlJc w:val="left"/>
      <w:pPr>
        <w:tabs>
          <w:tab w:val="num" w:pos="-148"/>
        </w:tabs>
        <w:ind w:left="-148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572"/>
        </w:tabs>
        <w:ind w:left="572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92"/>
        </w:tabs>
        <w:ind w:left="12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012"/>
        </w:tabs>
        <w:ind w:left="20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32"/>
        </w:tabs>
        <w:ind w:left="27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52"/>
        </w:tabs>
        <w:ind w:left="34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72"/>
        </w:tabs>
        <w:ind w:left="41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92"/>
        </w:tabs>
        <w:ind w:left="48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612"/>
        </w:tabs>
        <w:ind w:left="5612" w:hanging="360"/>
      </w:pPr>
      <w:rPr>
        <w:rFonts w:ascii="Wingdings" w:hAnsi="Wingdings" w:hint="default"/>
      </w:rPr>
    </w:lvl>
  </w:abstractNum>
  <w:abstractNum w:abstractNumId="20">
    <w:nsid w:val="5C601F2C"/>
    <w:multiLevelType w:val="hybridMultilevel"/>
    <w:tmpl w:val="053AD40C"/>
    <w:lvl w:ilvl="0" w:tplc="84BA31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D1254C7"/>
    <w:multiLevelType w:val="hybridMultilevel"/>
    <w:tmpl w:val="278A54EE"/>
    <w:lvl w:ilvl="0" w:tplc="9856C20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2">
    <w:nsid w:val="68606F05"/>
    <w:multiLevelType w:val="hybridMultilevel"/>
    <w:tmpl w:val="4DE856BE"/>
    <w:lvl w:ilvl="0" w:tplc="359048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744795"/>
    <w:multiLevelType w:val="hybridMultilevel"/>
    <w:tmpl w:val="1FBCB712"/>
    <w:lvl w:ilvl="0" w:tplc="086426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25"/>
  </w:num>
  <w:num w:numId="5">
    <w:abstractNumId w:val="5"/>
  </w:num>
  <w:num w:numId="6">
    <w:abstractNumId w:val="24"/>
  </w:num>
  <w:num w:numId="7">
    <w:abstractNumId w:val="9"/>
  </w:num>
  <w:num w:numId="8">
    <w:abstractNumId w:val="23"/>
  </w:num>
  <w:num w:numId="9">
    <w:abstractNumId w:val="20"/>
  </w:num>
  <w:num w:numId="10">
    <w:abstractNumId w:val="4"/>
  </w:num>
  <w:num w:numId="11">
    <w:abstractNumId w:val="16"/>
  </w:num>
  <w:num w:numId="12">
    <w:abstractNumId w:val="8"/>
  </w:num>
  <w:num w:numId="13">
    <w:abstractNumId w:val="12"/>
  </w:num>
  <w:num w:numId="14">
    <w:abstractNumId w:val="21"/>
  </w:num>
  <w:num w:numId="15">
    <w:abstractNumId w:val="6"/>
  </w:num>
  <w:num w:numId="16">
    <w:abstractNumId w:val="0"/>
  </w:num>
  <w:num w:numId="17">
    <w:abstractNumId w:val="14"/>
  </w:num>
  <w:num w:numId="18">
    <w:abstractNumId w:val="18"/>
  </w:num>
  <w:num w:numId="19">
    <w:abstractNumId w:val="3"/>
  </w:num>
  <w:num w:numId="20">
    <w:abstractNumId w:val="1"/>
  </w:num>
  <w:num w:numId="21">
    <w:abstractNumId w:val="2"/>
  </w:num>
  <w:num w:numId="22">
    <w:abstractNumId w:val="15"/>
  </w:num>
  <w:num w:numId="23">
    <w:abstractNumId w:val="22"/>
  </w:num>
  <w:num w:numId="24">
    <w:abstractNumId w:val="7"/>
  </w:num>
  <w:num w:numId="25">
    <w:abstractNumId w:val="1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440"/>
    <w:rsid w:val="000039FA"/>
    <w:rsid w:val="00012125"/>
    <w:rsid w:val="000213BF"/>
    <w:rsid w:val="0002512A"/>
    <w:rsid w:val="00036F81"/>
    <w:rsid w:val="00057DBA"/>
    <w:rsid w:val="000657C5"/>
    <w:rsid w:val="00065CB0"/>
    <w:rsid w:val="00074FEA"/>
    <w:rsid w:val="000811FD"/>
    <w:rsid w:val="00082841"/>
    <w:rsid w:val="00084685"/>
    <w:rsid w:val="00084E0A"/>
    <w:rsid w:val="00087A28"/>
    <w:rsid w:val="00094852"/>
    <w:rsid w:val="0009673D"/>
    <w:rsid w:val="00097522"/>
    <w:rsid w:val="000A27BA"/>
    <w:rsid w:val="000A2DE1"/>
    <w:rsid w:val="000A3A56"/>
    <w:rsid w:val="000A7CF8"/>
    <w:rsid w:val="000B5FFB"/>
    <w:rsid w:val="000C1D62"/>
    <w:rsid w:val="000C4E5B"/>
    <w:rsid w:val="000C6072"/>
    <w:rsid w:val="000C60E3"/>
    <w:rsid w:val="000F6C19"/>
    <w:rsid w:val="00100BFD"/>
    <w:rsid w:val="00102ABB"/>
    <w:rsid w:val="00104D39"/>
    <w:rsid w:val="001073F1"/>
    <w:rsid w:val="00115C59"/>
    <w:rsid w:val="00133771"/>
    <w:rsid w:val="00151801"/>
    <w:rsid w:val="00170AA4"/>
    <w:rsid w:val="00171EF5"/>
    <w:rsid w:val="00172DB1"/>
    <w:rsid w:val="00194C7E"/>
    <w:rsid w:val="001A172C"/>
    <w:rsid w:val="001A50C9"/>
    <w:rsid w:val="001B41B8"/>
    <w:rsid w:val="001B7D89"/>
    <w:rsid w:val="001C1F9A"/>
    <w:rsid w:val="001C5DCB"/>
    <w:rsid w:val="001D6050"/>
    <w:rsid w:val="00201EAA"/>
    <w:rsid w:val="002347F3"/>
    <w:rsid w:val="0024456E"/>
    <w:rsid w:val="0025335D"/>
    <w:rsid w:val="0025569E"/>
    <w:rsid w:val="00272D3B"/>
    <w:rsid w:val="002773C8"/>
    <w:rsid w:val="00286CA3"/>
    <w:rsid w:val="002A74A2"/>
    <w:rsid w:val="002B596D"/>
    <w:rsid w:val="002C77F4"/>
    <w:rsid w:val="002D24E6"/>
    <w:rsid w:val="002E46B4"/>
    <w:rsid w:val="002E4E80"/>
    <w:rsid w:val="002F0196"/>
    <w:rsid w:val="002F4521"/>
    <w:rsid w:val="002F627F"/>
    <w:rsid w:val="00300710"/>
    <w:rsid w:val="003050BE"/>
    <w:rsid w:val="003115FC"/>
    <w:rsid w:val="00315416"/>
    <w:rsid w:val="003173E9"/>
    <w:rsid w:val="003176A4"/>
    <w:rsid w:val="00322042"/>
    <w:rsid w:val="00323237"/>
    <w:rsid w:val="00323A2A"/>
    <w:rsid w:val="00331C4D"/>
    <w:rsid w:val="00333C65"/>
    <w:rsid w:val="003469F5"/>
    <w:rsid w:val="0035099B"/>
    <w:rsid w:val="00351918"/>
    <w:rsid w:val="00360507"/>
    <w:rsid w:val="003608F7"/>
    <w:rsid w:val="00370396"/>
    <w:rsid w:val="00374CB7"/>
    <w:rsid w:val="00375E10"/>
    <w:rsid w:val="0038015E"/>
    <w:rsid w:val="00380911"/>
    <w:rsid w:val="00384C4A"/>
    <w:rsid w:val="00384E63"/>
    <w:rsid w:val="003850C5"/>
    <w:rsid w:val="0039483B"/>
    <w:rsid w:val="003A3B92"/>
    <w:rsid w:val="003A50E2"/>
    <w:rsid w:val="003B270E"/>
    <w:rsid w:val="003B418B"/>
    <w:rsid w:val="003B5B52"/>
    <w:rsid w:val="003C148E"/>
    <w:rsid w:val="003D6F1A"/>
    <w:rsid w:val="003E2932"/>
    <w:rsid w:val="003F4660"/>
    <w:rsid w:val="003F6A05"/>
    <w:rsid w:val="00400153"/>
    <w:rsid w:val="00403E49"/>
    <w:rsid w:val="0040493B"/>
    <w:rsid w:val="004056CD"/>
    <w:rsid w:val="00416FDA"/>
    <w:rsid w:val="00433048"/>
    <w:rsid w:val="00441878"/>
    <w:rsid w:val="004710C7"/>
    <w:rsid w:val="00472FA5"/>
    <w:rsid w:val="00476529"/>
    <w:rsid w:val="0048071B"/>
    <w:rsid w:val="00485663"/>
    <w:rsid w:val="00485D33"/>
    <w:rsid w:val="00490AF8"/>
    <w:rsid w:val="00494D65"/>
    <w:rsid w:val="0049709F"/>
    <w:rsid w:val="00497F85"/>
    <w:rsid w:val="004A07DE"/>
    <w:rsid w:val="004A6654"/>
    <w:rsid w:val="004B3565"/>
    <w:rsid w:val="004B5495"/>
    <w:rsid w:val="004B5AEE"/>
    <w:rsid w:val="004B66E0"/>
    <w:rsid w:val="004C363B"/>
    <w:rsid w:val="004C48EE"/>
    <w:rsid w:val="004D0CC6"/>
    <w:rsid w:val="004D7853"/>
    <w:rsid w:val="004E1E05"/>
    <w:rsid w:val="004E4234"/>
    <w:rsid w:val="004E7B7C"/>
    <w:rsid w:val="00507DB8"/>
    <w:rsid w:val="005105B5"/>
    <w:rsid w:val="005128B2"/>
    <w:rsid w:val="00524190"/>
    <w:rsid w:val="00534FCE"/>
    <w:rsid w:val="005375B5"/>
    <w:rsid w:val="00553C5B"/>
    <w:rsid w:val="005613D4"/>
    <w:rsid w:val="0057262E"/>
    <w:rsid w:val="00575E48"/>
    <w:rsid w:val="005801EA"/>
    <w:rsid w:val="005819CC"/>
    <w:rsid w:val="00584856"/>
    <w:rsid w:val="00585CB6"/>
    <w:rsid w:val="005914E0"/>
    <w:rsid w:val="00596D28"/>
    <w:rsid w:val="005A013B"/>
    <w:rsid w:val="005A4BE5"/>
    <w:rsid w:val="005C100B"/>
    <w:rsid w:val="005D053E"/>
    <w:rsid w:val="005D7769"/>
    <w:rsid w:val="005E3D32"/>
    <w:rsid w:val="005E498F"/>
    <w:rsid w:val="005E7ED1"/>
    <w:rsid w:val="005F670B"/>
    <w:rsid w:val="00605680"/>
    <w:rsid w:val="00607270"/>
    <w:rsid w:val="00614423"/>
    <w:rsid w:val="00617097"/>
    <w:rsid w:val="006219CA"/>
    <w:rsid w:val="00634548"/>
    <w:rsid w:val="00642294"/>
    <w:rsid w:val="006449F6"/>
    <w:rsid w:val="0064602B"/>
    <w:rsid w:val="006460E0"/>
    <w:rsid w:val="00646AF3"/>
    <w:rsid w:val="00653685"/>
    <w:rsid w:val="00654A02"/>
    <w:rsid w:val="006573EB"/>
    <w:rsid w:val="0067332A"/>
    <w:rsid w:val="00676161"/>
    <w:rsid w:val="00676F9E"/>
    <w:rsid w:val="00683F04"/>
    <w:rsid w:val="0068503C"/>
    <w:rsid w:val="00692002"/>
    <w:rsid w:val="006926FA"/>
    <w:rsid w:val="00696419"/>
    <w:rsid w:val="0069790F"/>
    <w:rsid w:val="006A3C5C"/>
    <w:rsid w:val="006A5FA1"/>
    <w:rsid w:val="006A63BB"/>
    <w:rsid w:val="006B2D98"/>
    <w:rsid w:val="006B381A"/>
    <w:rsid w:val="006C466C"/>
    <w:rsid w:val="006C4F6B"/>
    <w:rsid w:val="006C563D"/>
    <w:rsid w:val="006D00ED"/>
    <w:rsid w:val="006D3A1A"/>
    <w:rsid w:val="006F0AAD"/>
    <w:rsid w:val="006F7C08"/>
    <w:rsid w:val="006F7DB4"/>
    <w:rsid w:val="007046A9"/>
    <w:rsid w:val="00704D70"/>
    <w:rsid w:val="00731D97"/>
    <w:rsid w:val="007333F7"/>
    <w:rsid w:val="0073724D"/>
    <w:rsid w:val="007416A0"/>
    <w:rsid w:val="00742833"/>
    <w:rsid w:val="00742BC5"/>
    <w:rsid w:val="007432DF"/>
    <w:rsid w:val="00743DE1"/>
    <w:rsid w:val="00746D88"/>
    <w:rsid w:val="007471A6"/>
    <w:rsid w:val="00751336"/>
    <w:rsid w:val="00776ACC"/>
    <w:rsid w:val="0078088A"/>
    <w:rsid w:val="00780AD1"/>
    <w:rsid w:val="00782397"/>
    <w:rsid w:val="00786530"/>
    <w:rsid w:val="00794F10"/>
    <w:rsid w:val="007B34F2"/>
    <w:rsid w:val="007B4659"/>
    <w:rsid w:val="007B7805"/>
    <w:rsid w:val="007C31AA"/>
    <w:rsid w:val="007E37D9"/>
    <w:rsid w:val="007E4432"/>
    <w:rsid w:val="007E4BA0"/>
    <w:rsid w:val="007F0F36"/>
    <w:rsid w:val="007F3147"/>
    <w:rsid w:val="007F401C"/>
    <w:rsid w:val="0080050C"/>
    <w:rsid w:val="0080439D"/>
    <w:rsid w:val="00830835"/>
    <w:rsid w:val="008409C4"/>
    <w:rsid w:val="00840E6A"/>
    <w:rsid w:val="00857139"/>
    <w:rsid w:val="00864742"/>
    <w:rsid w:val="00870E4D"/>
    <w:rsid w:val="00877CD5"/>
    <w:rsid w:val="00882D61"/>
    <w:rsid w:val="00886C0B"/>
    <w:rsid w:val="00893212"/>
    <w:rsid w:val="008B573F"/>
    <w:rsid w:val="008B5EAC"/>
    <w:rsid w:val="008B6442"/>
    <w:rsid w:val="008C084E"/>
    <w:rsid w:val="008C52DA"/>
    <w:rsid w:val="008C6A87"/>
    <w:rsid w:val="008D278C"/>
    <w:rsid w:val="008D5863"/>
    <w:rsid w:val="008D6592"/>
    <w:rsid w:val="008E689F"/>
    <w:rsid w:val="00922440"/>
    <w:rsid w:val="009315EF"/>
    <w:rsid w:val="009345F9"/>
    <w:rsid w:val="009367C7"/>
    <w:rsid w:val="0094452B"/>
    <w:rsid w:val="00946830"/>
    <w:rsid w:val="00953A4A"/>
    <w:rsid w:val="00955810"/>
    <w:rsid w:val="00956CD4"/>
    <w:rsid w:val="00962494"/>
    <w:rsid w:val="00994745"/>
    <w:rsid w:val="00997145"/>
    <w:rsid w:val="009A5117"/>
    <w:rsid w:val="009B06E9"/>
    <w:rsid w:val="009C7350"/>
    <w:rsid w:val="009D0EB2"/>
    <w:rsid w:val="009E2F80"/>
    <w:rsid w:val="009F1F6F"/>
    <w:rsid w:val="00A00557"/>
    <w:rsid w:val="00A02C5B"/>
    <w:rsid w:val="00A072DF"/>
    <w:rsid w:val="00A2610D"/>
    <w:rsid w:val="00A36942"/>
    <w:rsid w:val="00A43602"/>
    <w:rsid w:val="00A448F5"/>
    <w:rsid w:val="00A522A6"/>
    <w:rsid w:val="00A5523A"/>
    <w:rsid w:val="00A57B20"/>
    <w:rsid w:val="00A66696"/>
    <w:rsid w:val="00A70F1B"/>
    <w:rsid w:val="00A7621C"/>
    <w:rsid w:val="00A8114F"/>
    <w:rsid w:val="00A87D8D"/>
    <w:rsid w:val="00A9287D"/>
    <w:rsid w:val="00A92903"/>
    <w:rsid w:val="00A97636"/>
    <w:rsid w:val="00AA4BA3"/>
    <w:rsid w:val="00AA4E8E"/>
    <w:rsid w:val="00AC09D2"/>
    <w:rsid w:val="00AC380C"/>
    <w:rsid w:val="00AE0601"/>
    <w:rsid w:val="00AE4788"/>
    <w:rsid w:val="00B0482F"/>
    <w:rsid w:val="00B07776"/>
    <w:rsid w:val="00B17BD9"/>
    <w:rsid w:val="00B20210"/>
    <w:rsid w:val="00B20548"/>
    <w:rsid w:val="00B251AD"/>
    <w:rsid w:val="00B253FE"/>
    <w:rsid w:val="00B26261"/>
    <w:rsid w:val="00B345B4"/>
    <w:rsid w:val="00B41505"/>
    <w:rsid w:val="00B42B69"/>
    <w:rsid w:val="00B4395B"/>
    <w:rsid w:val="00B444C7"/>
    <w:rsid w:val="00B451A2"/>
    <w:rsid w:val="00B47235"/>
    <w:rsid w:val="00B62756"/>
    <w:rsid w:val="00B66C5F"/>
    <w:rsid w:val="00B746D3"/>
    <w:rsid w:val="00B762A8"/>
    <w:rsid w:val="00B809BA"/>
    <w:rsid w:val="00B84A1F"/>
    <w:rsid w:val="00B85261"/>
    <w:rsid w:val="00B91772"/>
    <w:rsid w:val="00B92740"/>
    <w:rsid w:val="00BD51BD"/>
    <w:rsid w:val="00BE377C"/>
    <w:rsid w:val="00BE4EFA"/>
    <w:rsid w:val="00BF4FAF"/>
    <w:rsid w:val="00C02D3F"/>
    <w:rsid w:val="00C07A7F"/>
    <w:rsid w:val="00C12A15"/>
    <w:rsid w:val="00C13518"/>
    <w:rsid w:val="00C20954"/>
    <w:rsid w:val="00C302EA"/>
    <w:rsid w:val="00C3428D"/>
    <w:rsid w:val="00C44072"/>
    <w:rsid w:val="00C50657"/>
    <w:rsid w:val="00C5207E"/>
    <w:rsid w:val="00C5265B"/>
    <w:rsid w:val="00C53F35"/>
    <w:rsid w:val="00C55C56"/>
    <w:rsid w:val="00C55DCB"/>
    <w:rsid w:val="00C56B01"/>
    <w:rsid w:val="00C64645"/>
    <w:rsid w:val="00C653B7"/>
    <w:rsid w:val="00C70246"/>
    <w:rsid w:val="00C7492B"/>
    <w:rsid w:val="00C757EA"/>
    <w:rsid w:val="00C76127"/>
    <w:rsid w:val="00C773EB"/>
    <w:rsid w:val="00C77EA4"/>
    <w:rsid w:val="00C83B33"/>
    <w:rsid w:val="00C847C2"/>
    <w:rsid w:val="00C86676"/>
    <w:rsid w:val="00C8673B"/>
    <w:rsid w:val="00C91791"/>
    <w:rsid w:val="00C921ED"/>
    <w:rsid w:val="00CA6662"/>
    <w:rsid w:val="00CB09F3"/>
    <w:rsid w:val="00CB4D4F"/>
    <w:rsid w:val="00CD28C4"/>
    <w:rsid w:val="00CE2919"/>
    <w:rsid w:val="00CE4176"/>
    <w:rsid w:val="00CF2ADE"/>
    <w:rsid w:val="00D028CC"/>
    <w:rsid w:val="00D04128"/>
    <w:rsid w:val="00D07515"/>
    <w:rsid w:val="00D31019"/>
    <w:rsid w:val="00D36BDF"/>
    <w:rsid w:val="00D41057"/>
    <w:rsid w:val="00D46B4E"/>
    <w:rsid w:val="00D47B40"/>
    <w:rsid w:val="00D51CBA"/>
    <w:rsid w:val="00D54FEF"/>
    <w:rsid w:val="00D61E9A"/>
    <w:rsid w:val="00D62756"/>
    <w:rsid w:val="00D84C1C"/>
    <w:rsid w:val="00D864A4"/>
    <w:rsid w:val="00D879A4"/>
    <w:rsid w:val="00D90E66"/>
    <w:rsid w:val="00DB5FFE"/>
    <w:rsid w:val="00DC1B7B"/>
    <w:rsid w:val="00DC4EAD"/>
    <w:rsid w:val="00DC4ED7"/>
    <w:rsid w:val="00DC6C1D"/>
    <w:rsid w:val="00DC769F"/>
    <w:rsid w:val="00DE0E08"/>
    <w:rsid w:val="00DE2F75"/>
    <w:rsid w:val="00DF0397"/>
    <w:rsid w:val="00DF54EC"/>
    <w:rsid w:val="00E0465B"/>
    <w:rsid w:val="00E06D56"/>
    <w:rsid w:val="00E2105F"/>
    <w:rsid w:val="00E257DA"/>
    <w:rsid w:val="00E260AA"/>
    <w:rsid w:val="00E34ACC"/>
    <w:rsid w:val="00E432C7"/>
    <w:rsid w:val="00E47061"/>
    <w:rsid w:val="00E53377"/>
    <w:rsid w:val="00E618DF"/>
    <w:rsid w:val="00E62996"/>
    <w:rsid w:val="00E70489"/>
    <w:rsid w:val="00E73500"/>
    <w:rsid w:val="00E762BD"/>
    <w:rsid w:val="00E763D0"/>
    <w:rsid w:val="00E7724D"/>
    <w:rsid w:val="00E823A3"/>
    <w:rsid w:val="00E826C0"/>
    <w:rsid w:val="00E83B79"/>
    <w:rsid w:val="00E85B67"/>
    <w:rsid w:val="00E91EDC"/>
    <w:rsid w:val="00E9451B"/>
    <w:rsid w:val="00E952F2"/>
    <w:rsid w:val="00EA0DB8"/>
    <w:rsid w:val="00EA6F5A"/>
    <w:rsid w:val="00EA7096"/>
    <w:rsid w:val="00EB1AA3"/>
    <w:rsid w:val="00EB23B5"/>
    <w:rsid w:val="00EC40FF"/>
    <w:rsid w:val="00EC7B54"/>
    <w:rsid w:val="00ED0C58"/>
    <w:rsid w:val="00ED2FE9"/>
    <w:rsid w:val="00EE0769"/>
    <w:rsid w:val="00EE712D"/>
    <w:rsid w:val="00EF2DE8"/>
    <w:rsid w:val="00EF5FCE"/>
    <w:rsid w:val="00EF61AF"/>
    <w:rsid w:val="00F04536"/>
    <w:rsid w:val="00F04C87"/>
    <w:rsid w:val="00F12AF1"/>
    <w:rsid w:val="00F21202"/>
    <w:rsid w:val="00F31D66"/>
    <w:rsid w:val="00F32642"/>
    <w:rsid w:val="00F355F9"/>
    <w:rsid w:val="00F43120"/>
    <w:rsid w:val="00F437D1"/>
    <w:rsid w:val="00F44D6C"/>
    <w:rsid w:val="00F56627"/>
    <w:rsid w:val="00F71D3E"/>
    <w:rsid w:val="00F750CE"/>
    <w:rsid w:val="00F804EB"/>
    <w:rsid w:val="00F81004"/>
    <w:rsid w:val="00F827B1"/>
    <w:rsid w:val="00F9709D"/>
    <w:rsid w:val="00FA12E9"/>
    <w:rsid w:val="00FB0F4C"/>
    <w:rsid w:val="00FC218E"/>
    <w:rsid w:val="00FD09E9"/>
    <w:rsid w:val="00FF31B2"/>
    <w:rsid w:val="00FF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paragraph" w:styleId="aa">
    <w:name w:val="Normal (Web)"/>
    <w:basedOn w:val="a"/>
    <w:semiHidden/>
    <w:unhideWhenUsed/>
    <w:rsid w:val="00EA6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paragraph" w:styleId="aa">
    <w:name w:val="Normal (Web)"/>
    <w:basedOn w:val="a"/>
    <w:semiHidden/>
    <w:unhideWhenUsed/>
    <w:rsid w:val="00EA6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aljomaih\Desktop\1433-1434\&#1575;&#1604;&#1608;&#1603;&#1610;&#1604;\&#1576;&#1588;&#1571;&#1606;%20%20&#1589;&#1585;&#1601;%20&#1578;&#1584;&#1575;&#1603;&#1585;%20%20&#1583;.%20&#1607;&#1610;&#1575;%20&#1575;&#1604;&#1605;&#1586;&#1585;&#1608;&#1593;%20%20&#1601;&#1610;%20&#1605;&#1572;&#1578;&#1605;&#1585;%20&#1576;&#1602;&#1576;&#1585;&#1589;2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7B6DF-A404-4121-949B-1F784EFE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بشأن  صرف تذاكر  د. هيا المزروع  في مؤتمر بقبرص2</Template>
  <TotalTime>0</TotalTime>
  <Pages>1</Pages>
  <Words>159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tasneem</dc:creator>
  <cp:lastModifiedBy>Tasneem Abd. ALMelaihi</cp:lastModifiedBy>
  <cp:revision>4</cp:revision>
  <cp:lastPrinted>2019-03-20T10:01:00Z</cp:lastPrinted>
  <dcterms:created xsi:type="dcterms:W3CDTF">2019-03-20T10:03:00Z</dcterms:created>
  <dcterms:modified xsi:type="dcterms:W3CDTF">2020-01-28T10:02:00Z</dcterms:modified>
</cp:coreProperties>
</file>