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2F8" w:rsidRDefault="00C961D5" w:rsidP="00002D4A">
      <w:pPr>
        <w:jc w:val="center"/>
        <w:rPr>
          <w:rFonts w:cs="AL-Mohanad Bold"/>
          <w:sz w:val="28"/>
          <w:szCs w:val="28"/>
          <w:rtl/>
        </w:rPr>
      </w:pPr>
      <w:bookmarkStart w:id="0" w:name="_GoBack"/>
      <w:bookmarkEnd w:id="0"/>
      <w:r>
        <w:rPr>
          <w:rFonts w:cs="AL-Mohanad Bold"/>
          <w:noProof/>
          <w:sz w:val="28"/>
          <w:szCs w:val="28"/>
        </w:rPr>
        <w:t xml:space="preserve"> </w:t>
      </w:r>
      <w:r w:rsidR="00665DA7">
        <w:rPr>
          <w:rFonts w:cs="AL-Mohanad Bold" w:hint="cs"/>
          <w:noProof/>
          <w:sz w:val="28"/>
          <w:szCs w:val="28"/>
          <w:rtl/>
        </w:rPr>
        <w:t>أ</w:t>
      </w:r>
      <w:r w:rsidR="00BF5264">
        <w:rPr>
          <w:rFonts w:cs="AL-Mohanad Bold" w:hint="cs"/>
          <w:noProof/>
          <w:sz w:val="28"/>
          <w:szCs w:val="28"/>
          <w:rtl/>
        </w:rPr>
        <w:t>عضاء</w:t>
      </w:r>
      <w:r w:rsidR="006F22F8" w:rsidRPr="006F22F8">
        <w:rPr>
          <w:rFonts w:cs="AL-Mohanad Bold" w:hint="cs"/>
          <w:sz w:val="28"/>
          <w:szCs w:val="28"/>
          <w:rtl/>
        </w:rPr>
        <w:t xml:space="preserve"> الهيئة التعليمية المكلفين </w:t>
      </w:r>
      <w:r w:rsidR="00F36580">
        <w:rPr>
          <w:rFonts w:cs="AL-Mohanad Bold" w:hint="cs"/>
          <w:sz w:val="28"/>
          <w:szCs w:val="28"/>
          <w:rtl/>
        </w:rPr>
        <w:t>بالتدريس</w:t>
      </w:r>
      <w:r w:rsidR="006F22F8" w:rsidRPr="006F22F8">
        <w:rPr>
          <w:rFonts w:cs="AL-Mohanad Bold" w:hint="cs"/>
          <w:sz w:val="28"/>
          <w:szCs w:val="28"/>
          <w:rtl/>
        </w:rPr>
        <w:t xml:space="preserve"> خلال الفصل الصيفي</w:t>
      </w:r>
      <w:r w:rsidR="00BF5264">
        <w:rPr>
          <w:rFonts w:cs="AL-Mohanad Bold" w:hint="cs"/>
          <w:sz w:val="28"/>
          <w:szCs w:val="28"/>
          <w:rtl/>
        </w:rPr>
        <w:t xml:space="preserve"> للعام الجامعي</w:t>
      </w:r>
      <w:r w:rsidR="00F36580">
        <w:rPr>
          <w:rFonts w:cs="AL-Mohanad Bold" w:hint="cs"/>
          <w:sz w:val="28"/>
          <w:szCs w:val="28"/>
          <w:rtl/>
        </w:rPr>
        <w:t xml:space="preserve">    </w:t>
      </w:r>
      <w:r w:rsidR="00EE6588">
        <w:rPr>
          <w:rFonts w:cs="AL-Mohanad Bold" w:hint="cs"/>
          <w:sz w:val="28"/>
          <w:szCs w:val="28"/>
          <w:rtl/>
        </w:rPr>
        <w:t>14هـ</w:t>
      </w:r>
    </w:p>
    <w:p w:rsidR="00B42679" w:rsidRPr="001D680E" w:rsidRDefault="00B42679" w:rsidP="00F36580">
      <w:pPr>
        <w:jc w:val="center"/>
        <w:rPr>
          <w:rFonts w:cs="AL-Mohanad Bold"/>
          <w:b/>
          <w:bCs/>
          <w:sz w:val="22"/>
          <w:szCs w:val="22"/>
          <w:rtl/>
        </w:rPr>
      </w:pPr>
      <w:r w:rsidRPr="001D680E">
        <w:rPr>
          <w:rFonts w:hint="cs"/>
          <w:color w:val="000000" w:themeColor="text1"/>
          <w:rtl/>
        </w:rPr>
        <w:t xml:space="preserve"> </w:t>
      </w:r>
      <w:r w:rsidR="00F36580">
        <w:rPr>
          <w:rFonts w:hint="cs"/>
          <w:b/>
          <w:bCs/>
          <w:color w:val="000000" w:themeColor="text1"/>
          <w:rtl/>
        </w:rPr>
        <w:t>كلية</w:t>
      </w:r>
      <w:r w:rsidRPr="001D680E">
        <w:rPr>
          <w:rFonts w:hint="cs"/>
          <w:b/>
          <w:bCs/>
          <w:color w:val="000000" w:themeColor="text1"/>
          <w:rtl/>
        </w:rPr>
        <w:t xml:space="preserve"> .........................................................</w:t>
      </w:r>
    </w:p>
    <w:tbl>
      <w:tblPr>
        <w:tblStyle w:val="TableGrid"/>
        <w:tblpPr w:leftFromText="180" w:rightFromText="180" w:vertAnchor="text" w:horzAnchor="margin" w:tblpY="825"/>
        <w:bidiVisual/>
        <w:tblW w:w="15660" w:type="dxa"/>
        <w:tblLayout w:type="fixed"/>
        <w:tblLook w:val="04A0" w:firstRow="1" w:lastRow="0" w:firstColumn="1" w:lastColumn="0" w:noHBand="0" w:noVBand="1"/>
      </w:tblPr>
      <w:tblGrid>
        <w:gridCol w:w="324"/>
        <w:gridCol w:w="2953"/>
        <w:gridCol w:w="246"/>
        <w:gridCol w:w="246"/>
        <w:gridCol w:w="247"/>
        <w:gridCol w:w="247"/>
        <w:gridCol w:w="247"/>
        <w:gridCol w:w="247"/>
        <w:gridCol w:w="247"/>
        <w:gridCol w:w="247"/>
        <w:gridCol w:w="247"/>
        <w:gridCol w:w="247"/>
        <w:gridCol w:w="843"/>
        <w:gridCol w:w="992"/>
        <w:gridCol w:w="1185"/>
        <w:gridCol w:w="2359"/>
        <w:gridCol w:w="1842"/>
        <w:gridCol w:w="1701"/>
        <w:gridCol w:w="993"/>
      </w:tblGrid>
      <w:tr w:rsidR="001C7BAE" w:rsidRPr="005F1E2F" w:rsidTr="001C7BAE">
        <w:trPr>
          <w:trHeight w:val="890"/>
        </w:trPr>
        <w:tc>
          <w:tcPr>
            <w:tcW w:w="324" w:type="dxa"/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م</w:t>
            </w:r>
          </w:p>
        </w:tc>
        <w:tc>
          <w:tcPr>
            <w:tcW w:w="2953" w:type="dxa"/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الاسم</w:t>
            </w:r>
          </w:p>
        </w:tc>
        <w:tc>
          <w:tcPr>
            <w:tcW w:w="2468" w:type="dxa"/>
            <w:gridSpan w:val="10"/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السجل المدني</w:t>
            </w:r>
          </w:p>
        </w:tc>
        <w:tc>
          <w:tcPr>
            <w:tcW w:w="843" w:type="dxa"/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 w:rsidRPr="005F1E2F">
              <w:rPr>
                <w:rFonts w:cs="AL-Mohanad Bold" w:hint="cs"/>
                <w:rtl/>
              </w:rPr>
              <w:t>الدرجة العلمية</w:t>
            </w:r>
          </w:p>
        </w:tc>
        <w:tc>
          <w:tcPr>
            <w:tcW w:w="992" w:type="dxa"/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الكلية</w:t>
            </w:r>
          </w:p>
        </w:tc>
        <w:tc>
          <w:tcPr>
            <w:tcW w:w="1185" w:type="dxa"/>
            <w:tcBorders>
              <w:right w:val="single" w:sz="4" w:space="0" w:color="auto"/>
            </w:tcBorders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القسم</w:t>
            </w:r>
          </w:p>
        </w:tc>
        <w:tc>
          <w:tcPr>
            <w:tcW w:w="2359" w:type="dxa"/>
            <w:tcBorders>
              <w:left w:val="single" w:sz="4" w:space="0" w:color="auto"/>
            </w:tcBorders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الجهة التي يعمل بها خلال الفصل الصيفي</w:t>
            </w:r>
          </w:p>
        </w:tc>
        <w:tc>
          <w:tcPr>
            <w:tcW w:w="1842" w:type="dxa"/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المقرر  و الرمز</w:t>
            </w:r>
          </w:p>
        </w:tc>
        <w:tc>
          <w:tcPr>
            <w:tcW w:w="1701" w:type="dxa"/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عدد الوحدات كما جاء في الخطة</w:t>
            </w:r>
          </w:p>
        </w:tc>
        <w:tc>
          <w:tcPr>
            <w:tcW w:w="993" w:type="dxa"/>
            <w:vAlign w:val="center"/>
          </w:tcPr>
          <w:p w:rsidR="001C7BAE" w:rsidRPr="005F1E2F" w:rsidRDefault="001C7BAE" w:rsidP="001C7BA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عدد  الشعب</w:t>
            </w:r>
          </w:p>
        </w:tc>
      </w:tr>
      <w:tr w:rsidR="001C7BAE" w:rsidRPr="006F22F8" w:rsidTr="001C7BAE">
        <w:trPr>
          <w:trHeight w:val="574"/>
        </w:trPr>
        <w:tc>
          <w:tcPr>
            <w:tcW w:w="324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2953" w:type="dxa"/>
            <w:vAlign w:val="center"/>
          </w:tcPr>
          <w:p w:rsidR="001C7BAE" w:rsidRDefault="00DE24C4" w:rsidP="00584E41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46" w:type="dxa"/>
            <w:vAlign w:val="center"/>
          </w:tcPr>
          <w:p w:rsidR="001C7BAE" w:rsidRDefault="00DE24C4" w:rsidP="00DE24C4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6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C7BAE" w:rsidRPr="00112FC4" w:rsidRDefault="001C7BAE" w:rsidP="00DE24C4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2359" w:type="dxa"/>
            <w:tcBorders>
              <w:lef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:rsidR="001C7BAE" w:rsidRPr="00112FC4" w:rsidRDefault="001C7BAE" w:rsidP="001C7BAE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701" w:type="dxa"/>
            <w:vAlign w:val="center"/>
          </w:tcPr>
          <w:p w:rsidR="001C7BAE" w:rsidRPr="0043485E" w:rsidRDefault="001C7BAE" w:rsidP="00384803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:rsidR="001C7BAE" w:rsidRPr="00112FC4" w:rsidRDefault="001C7BAE" w:rsidP="00384803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  <w:tr w:rsidR="001C7BAE" w:rsidRPr="006F22F8" w:rsidTr="001C7BAE">
        <w:tc>
          <w:tcPr>
            <w:tcW w:w="324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2</w:t>
            </w:r>
          </w:p>
        </w:tc>
        <w:tc>
          <w:tcPr>
            <w:tcW w:w="2953" w:type="dxa"/>
            <w:vAlign w:val="center"/>
          </w:tcPr>
          <w:p w:rsidR="001C7BAE" w:rsidRDefault="00DE24C4" w:rsidP="00584E41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46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C7BAE" w:rsidRPr="00112FC4" w:rsidRDefault="001C7BAE" w:rsidP="00DE24C4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2359" w:type="dxa"/>
            <w:tcBorders>
              <w:lef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:rsidR="001C7BAE" w:rsidRPr="00112FC4" w:rsidRDefault="001C7BAE" w:rsidP="001C7BAE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701" w:type="dxa"/>
            <w:vAlign w:val="center"/>
          </w:tcPr>
          <w:p w:rsidR="001C7BAE" w:rsidRPr="00446B82" w:rsidRDefault="001C7BAE" w:rsidP="00384803">
            <w:pPr>
              <w:jc w:val="center"/>
              <w:rPr>
                <w:rFonts w:cs="AL-Mohanad Bold"/>
                <w:sz w:val="18"/>
                <w:szCs w:val="18"/>
                <w:rtl/>
              </w:rPr>
            </w:pPr>
          </w:p>
        </w:tc>
        <w:tc>
          <w:tcPr>
            <w:tcW w:w="993" w:type="dxa"/>
            <w:vAlign w:val="center"/>
          </w:tcPr>
          <w:p w:rsidR="001C7BAE" w:rsidRPr="00112FC4" w:rsidRDefault="001C7BAE" w:rsidP="00384803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  <w:tr w:rsidR="001C7BAE" w:rsidRPr="006F22F8" w:rsidTr="001C7BAE">
        <w:tc>
          <w:tcPr>
            <w:tcW w:w="324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3</w:t>
            </w:r>
          </w:p>
        </w:tc>
        <w:tc>
          <w:tcPr>
            <w:tcW w:w="2953" w:type="dxa"/>
            <w:vAlign w:val="center"/>
          </w:tcPr>
          <w:p w:rsidR="001C7BAE" w:rsidRDefault="00DE24C4" w:rsidP="00584E41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46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C7BAE" w:rsidRPr="00112FC4" w:rsidRDefault="001C7BAE" w:rsidP="00DE24C4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2359" w:type="dxa"/>
            <w:tcBorders>
              <w:lef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:rsidR="001C7BAE" w:rsidRPr="00112FC4" w:rsidRDefault="001C7BAE" w:rsidP="001C7BAE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701" w:type="dxa"/>
            <w:vAlign w:val="center"/>
          </w:tcPr>
          <w:p w:rsidR="001C7BAE" w:rsidRPr="00446B82" w:rsidRDefault="001C7BAE" w:rsidP="00384803">
            <w:pPr>
              <w:jc w:val="center"/>
              <w:rPr>
                <w:rFonts w:cs="AL-Mohanad Bold"/>
                <w:sz w:val="18"/>
                <w:szCs w:val="18"/>
                <w:rtl/>
              </w:rPr>
            </w:pPr>
          </w:p>
        </w:tc>
        <w:tc>
          <w:tcPr>
            <w:tcW w:w="993" w:type="dxa"/>
            <w:vAlign w:val="center"/>
          </w:tcPr>
          <w:p w:rsidR="001C7BAE" w:rsidRPr="00112FC4" w:rsidRDefault="001C7BAE" w:rsidP="00384803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  <w:tr w:rsidR="001C7BAE" w:rsidRPr="006F22F8" w:rsidTr="001C7BAE">
        <w:tc>
          <w:tcPr>
            <w:tcW w:w="324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4</w:t>
            </w:r>
          </w:p>
        </w:tc>
        <w:tc>
          <w:tcPr>
            <w:tcW w:w="2953" w:type="dxa"/>
            <w:vAlign w:val="center"/>
          </w:tcPr>
          <w:p w:rsidR="001C7BAE" w:rsidRDefault="00DE24C4" w:rsidP="00584E41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46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C7BAE" w:rsidRPr="00112FC4" w:rsidRDefault="001C7BAE" w:rsidP="00DE24C4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2359" w:type="dxa"/>
            <w:tcBorders>
              <w:lef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:rsidR="001C7BAE" w:rsidRPr="00112FC4" w:rsidRDefault="001C7BAE" w:rsidP="001C7BAE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701" w:type="dxa"/>
            <w:vAlign w:val="center"/>
          </w:tcPr>
          <w:p w:rsidR="001C7BAE" w:rsidRPr="00446B82" w:rsidRDefault="001C7BAE" w:rsidP="00384803">
            <w:pPr>
              <w:jc w:val="center"/>
              <w:rPr>
                <w:rFonts w:cs="AL-Mohanad Bold"/>
                <w:sz w:val="18"/>
                <w:szCs w:val="18"/>
                <w:rtl/>
              </w:rPr>
            </w:pPr>
          </w:p>
        </w:tc>
        <w:tc>
          <w:tcPr>
            <w:tcW w:w="993" w:type="dxa"/>
            <w:vAlign w:val="center"/>
          </w:tcPr>
          <w:p w:rsidR="001C7BAE" w:rsidRPr="00112FC4" w:rsidRDefault="001C7BAE" w:rsidP="00384803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  <w:tr w:rsidR="001C7BAE" w:rsidRPr="006F22F8" w:rsidTr="001C7BAE">
        <w:tc>
          <w:tcPr>
            <w:tcW w:w="324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5</w:t>
            </w:r>
          </w:p>
        </w:tc>
        <w:tc>
          <w:tcPr>
            <w:tcW w:w="2953" w:type="dxa"/>
            <w:vAlign w:val="center"/>
          </w:tcPr>
          <w:p w:rsidR="001C7BAE" w:rsidRDefault="00DE24C4" w:rsidP="00584E41">
            <w:pPr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46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6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247" w:type="dxa"/>
            <w:vAlign w:val="center"/>
          </w:tcPr>
          <w:p w:rsidR="001C7BAE" w:rsidRDefault="001C7BAE" w:rsidP="001C7BA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843" w:type="dxa"/>
            <w:vAlign w:val="center"/>
          </w:tcPr>
          <w:p w:rsidR="001C7BAE" w:rsidRDefault="001C7BAE" w:rsidP="00DE24C4">
            <w:pPr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1C7BAE" w:rsidRPr="00112FC4" w:rsidRDefault="001C7BAE" w:rsidP="00DE24C4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righ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2359" w:type="dxa"/>
            <w:tcBorders>
              <w:left w:val="single" w:sz="4" w:space="0" w:color="auto"/>
            </w:tcBorders>
            <w:vAlign w:val="center"/>
          </w:tcPr>
          <w:p w:rsidR="001C7BAE" w:rsidRPr="00112FC4" w:rsidRDefault="001C7BAE" w:rsidP="00584E41">
            <w:pPr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:rsidR="001C7BAE" w:rsidRPr="00112FC4" w:rsidRDefault="001C7BAE" w:rsidP="001C7BAE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  <w:tc>
          <w:tcPr>
            <w:tcW w:w="1701" w:type="dxa"/>
            <w:vAlign w:val="center"/>
          </w:tcPr>
          <w:p w:rsidR="001C7BAE" w:rsidRPr="00446B82" w:rsidRDefault="001C7BAE" w:rsidP="00384803">
            <w:pPr>
              <w:jc w:val="center"/>
              <w:rPr>
                <w:rFonts w:cs="AL-Mohanad Bold"/>
                <w:sz w:val="18"/>
                <w:szCs w:val="18"/>
                <w:rtl/>
              </w:rPr>
            </w:pPr>
          </w:p>
        </w:tc>
        <w:tc>
          <w:tcPr>
            <w:tcW w:w="993" w:type="dxa"/>
            <w:vAlign w:val="center"/>
          </w:tcPr>
          <w:p w:rsidR="001C7BAE" w:rsidRPr="00112FC4" w:rsidRDefault="001C7BAE" w:rsidP="00384803">
            <w:pPr>
              <w:jc w:val="center"/>
              <w:rPr>
                <w:rFonts w:cs="AL-Mohanad Bold"/>
                <w:sz w:val="20"/>
                <w:szCs w:val="20"/>
                <w:rtl/>
              </w:rPr>
            </w:pPr>
          </w:p>
        </w:tc>
      </w:tr>
    </w:tbl>
    <w:p w:rsidR="00665DA7" w:rsidRDefault="00665DA7" w:rsidP="001C7BAE">
      <w:pPr>
        <w:rPr>
          <w:rFonts w:cs="AL-Mohanad Bold"/>
          <w:sz w:val="14"/>
          <w:szCs w:val="14"/>
          <w:rtl/>
        </w:rPr>
      </w:pPr>
    </w:p>
    <w:sectPr w:rsidR="00665DA7" w:rsidSect="00CA3BFB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695" w:right="1808" w:bottom="1702" w:left="709" w:header="0" w:footer="62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745" w:rsidRDefault="00C71745" w:rsidP="000A2DE1">
      <w:r>
        <w:separator/>
      </w:r>
    </w:p>
  </w:endnote>
  <w:endnote w:type="continuationSeparator" w:id="0">
    <w:p w:rsidR="00C71745" w:rsidRDefault="00C7174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DecoType Naskh Variants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B8E" w:rsidRPr="001276F4" w:rsidRDefault="00506B8E" w:rsidP="00CF7DF8">
    <w:pPr>
      <w:tabs>
        <w:tab w:val="left" w:pos="6626"/>
      </w:tabs>
      <w:jc w:val="right"/>
      <w:rPr>
        <w:b/>
        <w:bCs/>
        <w:rtl/>
      </w:rPr>
    </w:pPr>
    <w:r w:rsidRPr="0060660A">
      <w:rPr>
        <w:b/>
        <w:bCs/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7C21E806" wp14:editId="3BCF25FE">
              <wp:simplePos x="0" y="0"/>
              <wp:positionH relativeFrom="column">
                <wp:posOffset>7076440</wp:posOffset>
              </wp:positionH>
              <wp:positionV relativeFrom="paragraph">
                <wp:posOffset>-1029970</wp:posOffset>
              </wp:positionV>
              <wp:extent cx="2102485" cy="976630"/>
              <wp:effectExtent l="0" t="0" r="0" b="254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2485" cy="976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660A" w:rsidRPr="001276F4" w:rsidRDefault="0060660A" w:rsidP="0060660A">
                          <w:pPr>
                            <w:tabs>
                              <w:tab w:val="left" w:pos="6626"/>
                            </w:tabs>
                            <w:rPr>
                              <w:b/>
                              <w:bCs/>
                              <w:rtl/>
                            </w:rPr>
                          </w:pPr>
                          <w:r w:rsidRPr="001276F4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اعتماد الرئيس المباشر</w:t>
                          </w:r>
                        </w:p>
                        <w:p w:rsidR="0060660A" w:rsidRDefault="0060660A" w:rsidP="0060660A">
                          <w:pPr>
                            <w:tabs>
                              <w:tab w:val="left" w:pos="6626"/>
                            </w:tabs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الاسم:</w:t>
                          </w:r>
                          <w:r w:rsidRPr="009174ED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...........................                                                     </w:t>
                          </w:r>
                        </w:p>
                        <w:p w:rsidR="0060660A" w:rsidRDefault="0060660A" w:rsidP="0060660A">
                          <w:r w:rsidRPr="001276F4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التوقيع:..........................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57.2pt;margin-top:-81.1pt;width:165.55pt;height:76.9pt;z-index:25168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" stroked="f">
              <v:textbox style="mso-fit-shape-to-text:t">
                <w:txbxContent>
                  <w:p w:rsidR="0060660A" w:rsidRPr="001276F4" w:rsidRDefault="0060660A" w:rsidP="0060660A">
                    <w:pPr>
                      <w:tabs>
                        <w:tab w:val="left" w:pos="6626"/>
                      </w:tabs>
                      <w:rPr>
                        <w:b/>
                        <w:bCs/>
                        <w:rtl/>
                      </w:rPr>
                    </w:pPr>
                    <w:r w:rsidRPr="001276F4">
                      <w:rPr>
                        <w:rFonts w:hint="cs"/>
                        <w:b/>
                        <w:bCs/>
                        <w:rtl/>
                      </w:rPr>
                      <w:t>اعتماد الرئيس المباشر</w:t>
                    </w:r>
                  </w:p>
                  <w:p w:rsidR="0060660A" w:rsidRDefault="0060660A" w:rsidP="0060660A">
                    <w:pPr>
                      <w:tabs>
                        <w:tab w:val="left" w:pos="6626"/>
                      </w:tabs>
                      <w:rPr>
                        <w:b/>
                        <w:bCs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الاسم:</w:t>
                    </w:r>
                    <w:r w:rsidRPr="009174ED">
                      <w:rPr>
                        <w:rFonts w:hint="cs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rtl/>
                      </w:rPr>
                      <w:t xml:space="preserve">...........................                                                     </w:t>
                    </w:r>
                  </w:p>
                  <w:p w:rsidR="0060660A" w:rsidRDefault="0060660A" w:rsidP="0060660A">
                    <w:r w:rsidRPr="001276F4">
                      <w:rPr>
                        <w:rFonts w:hint="cs"/>
                        <w:b/>
                        <w:bCs/>
                        <w:rtl/>
                      </w:rPr>
                      <w:t>التوقيع:..........................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b/>
        <w:bCs/>
        <w:rtl/>
      </w:rPr>
      <w:t xml:space="preserve">   </w:t>
    </w:r>
    <w:r>
      <w:rPr>
        <w:rFonts w:hint="cs"/>
        <w:b/>
        <w:bCs/>
        <w:sz w:val="20"/>
        <w:szCs w:val="20"/>
        <w:rtl/>
      </w:rPr>
      <w:t>رقم النموذج:</w:t>
    </w:r>
    <w:r>
      <w:rPr>
        <w:b/>
        <w:bCs/>
        <w:sz w:val="20"/>
        <w:szCs w:val="20"/>
      </w:rPr>
      <w:t xml:space="preserve">  </w:t>
    </w:r>
    <w:r w:rsidRPr="00AB597A">
      <w:rPr>
        <w:rFonts w:hint="cs"/>
        <w:b/>
        <w:bCs/>
        <w:sz w:val="20"/>
        <w:szCs w:val="20"/>
        <w:rtl/>
      </w:rPr>
      <w:t>190</w:t>
    </w:r>
    <w:r w:rsidR="00CF7DF8">
      <w:rPr>
        <w:rFonts w:hint="cs"/>
        <w:b/>
        <w:bCs/>
        <w:sz w:val="20"/>
        <w:szCs w:val="20"/>
        <w:rtl/>
      </w:rPr>
      <w:t>4</w:t>
    </w:r>
    <w:r w:rsidRPr="00AB597A">
      <w:rPr>
        <w:rFonts w:hint="cs"/>
        <w:b/>
        <w:bCs/>
        <w:sz w:val="20"/>
        <w:szCs w:val="20"/>
        <w:rtl/>
      </w:rPr>
      <w:t>-012001020101</w:t>
    </w:r>
  </w:p>
  <w:p w:rsidR="00506B8E" w:rsidRDefault="00506B8E" w:rsidP="00506B8E">
    <w:pPr>
      <w:pStyle w:val="Footer"/>
    </w:pPr>
  </w:p>
  <w:p w:rsidR="00446B82" w:rsidRPr="001276F4" w:rsidRDefault="00446B82" w:rsidP="00506B8E">
    <w:pPr>
      <w:tabs>
        <w:tab w:val="left" w:pos="6626"/>
      </w:tabs>
      <w:jc w:val="both"/>
      <w:rPr>
        <w:b/>
        <w:bCs/>
        <w:rtl/>
      </w:rPr>
    </w:pPr>
  </w:p>
  <w:p w:rsidR="00446B82" w:rsidRDefault="00446B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745" w:rsidRDefault="00C71745" w:rsidP="000A2DE1">
      <w:r>
        <w:separator/>
      </w:r>
    </w:p>
  </w:footnote>
  <w:footnote w:type="continuationSeparator" w:id="0">
    <w:p w:rsidR="00C71745" w:rsidRDefault="00C7174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C717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Default="00CA3BFB" w:rsidP="00F9709D">
    <w:pPr>
      <w:pStyle w:val="Header"/>
      <w:tabs>
        <w:tab w:val="clear" w:pos="4153"/>
        <w:tab w:val="clear" w:pos="8306"/>
      </w:tabs>
      <w:rPr>
        <w:rtl/>
      </w:rPr>
    </w:pPr>
    <w:r w:rsidRPr="000539D3">
      <w:rPr>
        <w:rFonts w:cs="DecoType Naskh Variants"/>
        <w:noProof/>
        <w:sz w:val="18"/>
        <w:szCs w:val="18"/>
      </w:rPr>
      <w:drawing>
        <wp:anchor distT="0" distB="0" distL="114300" distR="114300" simplePos="0" relativeHeight="251682304" behindDoc="0" locked="0" layoutInCell="1" allowOverlap="1" wp14:anchorId="025D0505" wp14:editId="4596426B">
          <wp:simplePos x="0" y="0"/>
          <wp:positionH relativeFrom="column">
            <wp:posOffset>-316865</wp:posOffset>
          </wp:positionH>
          <wp:positionV relativeFrom="paragraph">
            <wp:posOffset>66675</wp:posOffset>
          </wp:positionV>
          <wp:extent cx="10391775" cy="1085422"/>
          <wp:effectExtent l="0" t="0" r="0" b="63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هيدر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1512" cy="1086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4D39" w:rsidRDefault="00104D39" w:rsidP="00CE4176">
    <w:pPr>
      <w:pStyle w:val="Header"/>
      <w:tabs>
        <w:tab w:val="clear" w:pos="4153"/>
        <w:tab w:val="clear" w:pos="8306"/>
      </w:tabs>
      <w:rPr>
        <w:rtl/>
      </w:rPr>
    </w:pPr>
  </w:p>
  <w:p w:rsidR="00104D39" w:rsidRDefault="00057DBA" w:rsidP="00057DBA">
    <w:pPr>
      <w:pStyle w:val="Header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104D39" w:rsidRDefault="00104D39" w:rsidP="00B3150A">
    <w:pPr>
      <w:pStyle w:val="Header"/>
      <w:rPr>
        <w:rtl/>
      </w:rPr>
    </w:pPr>
  </w:p>
  <w:p w:rsidR="00104D39" w:rsidRDefault="00104D39" w:rsidP="00B3150A">
    <w:pPr>
      <w:pStyle w:val="Header"/>
      <w:rPr>
        <w:rtl/>
      </w:rPr>
    </w:pPr>
  </w:p>
  <w:p w:rsidR="00104D39" w:rsidRDefault="00CA3BFB" w:rsidP="00B3150A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5BDA7F9E" wp14:editId="685EAFA1">
              <wp:simplePos x="0" y="0"/>
              <wp:positionH relativeFrom="column">
                <wp:posOffset>340360</wp:posOffset>
              </wp:positionH>
              <wp:positionV relativeFrom="paragraph">
                <wp:posOffset>133985</wp:posOffset>
              </wp:positionV>
              <wp:extent cx="2324100" cy="561340"/>
              <wp:effectExtent l="0" t="0" r="0" b="0"/>
              <wp:wrapSquare wrapText="bothSides"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4100" cy="561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115F5" w:rsidRPr="006A1F9A" w:rsidRDefault="006115F5" w:rsidP="006115F5">
                          <w:pPr>
                            <w:contextualSpacing/>
                            <w:jc w:val="center"/>
                            <w:rPr>
                              <w:rFonts w:cs="DecoType Naskh Variants"/>
                              <w:color w:val="1F497D" w:themeColor="text2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DecoType Naskh Variants"/>
                              <w:color w:val="1F497D" w:themeColor="text2"/>
                              <w:sz w:val="20"/>
                              <w:szCs w:val="20"/>
                            </w:rPr>
                            <w:t>Rectorate</w:t>
                          </w:r>
                        </w:p>
                        <w:p w:rsidR="006115F5" w:rsidRPr="006A1F9A" w:rsidRDefault="006115F5" w:rsidP="006115F5">
                          <w:pPr>
                            <w:contextualSpacing/>
                            <w:jc w:val="center"/>
                            <w:rPr>
                              <w:rFonts w:cs="AL-Mohanad"/>
                              <w:color w:val="1F497D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L-Mohanad"/>
                              <w:color w:val="1F497D" w:themeColor="text2"/>
                              <w:sz w:val="20"/>
                              <w:szCs w:val="20"/>
                            </w:rPr>
                            <w:t xml:space="preserve">General Directorate of </w:t>
                          </w:r>
                          <w:proofErr w:type="gramStart"/>
                          <w:r>
                            <w:rPr>
                              <w:rFonts w:cs="AL-Mohanad"/>
                              <w:color w:val="1F497D" w:themeColor="text2"/>
                              <w:sz w:val="20"/>
                              <w:szCs w:val="20"/>
                            </w:rPr>
                            <w:t>Human  Resources</w:t>
                          </w:r>
                          <w:proofErr w:type="gramEnd"/>
                        </w:p>
                        <w:p w:rsidR="00CA3BFB" w:rsidRPr="000879FD" w:rsidRDefault="00CA3BFB" w:rsidP="00547E7E">
                          <w:pPr>
                            <w:pStyle w:val="Header"/>
                            <w:tabs>
                              <w:tab w:val="left" w:pos="5955"/>
                              <w:tab w:val="left" w:pos="6431"/>
                            </w:tabs>
                            <w:jc w:val="center"/>
                            <w:rPr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26.8pt;margin-top:10.55pt;width:183pt;height:44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" filled="f" stroked="f" strokeweight=".5pt">
              <v:textbox>
                <w:txbxContent>
                  <w:p w:rsidR="006115F5" w:rsidRPr="006A1F9A" w:rsidRDefault="006115F5" w:rsidP="006115F5">
                    <w:pPr>
                      <w:contextualSpacing/>
                      <w:jc w:val="center"/>
                      <w:rPr>
                        <w:rFonts w:cs="DecoType Naskh Variants"/>
                        <w:color w:val="1F497D" w:themeColor="text2"/>
                        <w:sz w:val="20"/>
                        <w:szCs w:val="20"/>
                        <w:rtl/>
                      </w:rPr>
                    </w:pPr>
                    <w:r>
                      <w:rPr>
                        <w:rFonts w:cs="DecoType Naskh Variants"/>
                        <w:color w:val="1F497D" w:themeColor="text2"/>
                        <w:sz w:val="20"/>
                        <w:szCs w:val="20"/>
                      </w:rPr>
                      <w:t>Rectorate</w:t>
                    </w:r>
                  </w:p>
                  <w:p w:rsidR="006115F5" w:rsidRPr="006A1F9A" w:rsidRDefault="006115F5" w:rsidP="006115F5">
                    <w:pPr>
                      <w:contextualSpacing/>
                      <w:jc w:val="center"/>
                      <w:rPr>
                        <w:rFonts w:cs="AL-Mohanad"/>
                        <w:color w:val="1F497D" w:themeColor="text2"/>
                        <w:sz w:val="20"/>
                        <w:szCs w:val="20"/>
                      </w:rPr>
                    </w:pPr>
                    <w:r>
                      <w:rPr>
                        <w:rFonts w:cs="AL-Mohanad"/>
                        <w:color w:val="1F497D" w:themeColor="text2"/>
                        <w:sz w:val="20"/>
                        <w:szCs w:val="20"/>
                      </w:rPr>
                      <w:t>General Directorate of Human  Resources</w:t>
                    </w:r>
                  </w:p>
                  <w:p w:rsidR="00CA3BFB" w:rsidRPr="000879FD" w:rsidRDefault="00CA3BFB" w:rsidP="00547E7E">
                    <w:pPr>
                      <w:pStyle w:val="a4"/>
                      <w:tabs>
                        <w:tab w:val="left" w:pos="5955"/>
                        <w:tab w:val="left" w:pos="6431"/>
                      </w:tabs>
                      <w:jc w:val="center"/>
                      <w:rPr>
                        <w:rFonts w:hint="cs"/>
                        <w:b/>
                        <w:bCs/>
                        <w:color w:val="FF0000"/>
                        <w:sz w:val="28"/>
                        <w:szCs w:val="28"/>
                        <w:rtl/>
                      </w:rPr>
                    </w:pPr>
                    <w:bookmarkStart w:id="1" w:name="_GoBack"/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</w:p>
  <w:p w:rsidR="00104D39" w:rsidRDefault="00CA3BFB">
    <w:pPr>
      <w:pStyle w:val="Header"/>
      <w:rPr>
        <w:rtl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 wp14:anchorId="4E2953A5" wp14:editId="227ACB6B">
              <wp:simplePos x="0" y="0"/>
              <wp:positionH relativeFrom="column">
                <wp:posOffset>7407910</wp:posOffset>
              </wp:positionH>
              <wp:positionV relativeFrom="paragraph">
                <wp:posOffset>64770</wp:posOffset>
              </wp:positionV>
              <wp:extent cx="2476500" cy="521335"/>
              <wp:effectExtent l="0" t="0" r="0" b="0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6500" cy="5213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15F5" w:rsidRPr="007363AC" w:rsidRDefault="006115F5" w:rsidP="006115F5">
                          <w:pPr>
                            <w:pStyle w:val="Head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</w:rPr>
                          </w:pPr>
                          <w:r w:rsidRPr="007363AC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إدارة الجامعة</w:t>
                          </w:r>
                        </w:p>
                        <w:p w:rsidR="006115F5" w:rsidRPr="007363AC" w:rsidRDefault="006115F5" w:rsidP="006115F5">
                          <w:pPr>
                            <w:pStyle w:val="Head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</w:pPr>
                          <w:r w:rsidRPr="007363AC"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الإدارة العامة للموارد البشرية</w:t>
                          </w:r>
                        </w:p>
                        <w:p w:rsidR="006115F5" w:rsidRDefault="00194323" w:rsidP="006115F5">
                          <w:pPr>
                            <w:pStyle w:val="Head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وحدة</w:t>
                          </w:r>
                          <w:r w:rsidR="000B73CE"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 xml:space="preserve"> شؤون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color w:val="0F243E"/>
                              <w:sz w:val="18"/>
                              <w:szCs w:val="20"/>
                              <w:rtl/>
                            </w:rPr>
                            <w:t>أعضاء هيئة التدريس</w:t>
                          </w:r>
                        </w:p>
                        <w:p w:rsidR="00CA3BFB" w:rsidRDefault="00CA3BF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5" o:spid="_x0000_s1027" type="#_x0000_t202" style="position:absolute;left:0;text-align:left;margin-left:583.3pt;margin-top:5.1pt;width:195pt;height:41.0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" filled="f" stroked="f" strokeweight=".5pt">
              <v:textbox>
                <w:txbxContent>
                  <w:p w:rsidR="006115F5" w:rsidRPr="007363AC" w:rsidRDefault="006115F5" w:rsidP="006115F5">
                    <w:pPr>
                      <w:pStyle w:val="Head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</w:rPr>
                    </w:pPr>
                    <w:r w:rsidRPr="007363AC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إدارة الجامعة</w:t>
                    </w:r>
                  </w:p>
                  <w:p w:rsidR="006115F5" w:rsidRPr="007363AC" w:rsidRDefault="006115F5" w:rsidP="006115F5">
                    <w:pPr>
                      <w:pStyle w:val="Head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</w:pPr>
                    <w:r w:rsidRPr="007363AC"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الإدارة العامة للموارد البشرية</w:t>
                    </w:r>
                  </w:p>
                  <w:p w:rsidR="006115F5" w:rsidRDefault="00194323" w:rsidP="006115F5">
                    <w:pPr>
                      <w:pStyle w:val="Head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وحدة</w:t>
                    </w:r>
                    <w:r w:rsidR="000B73CE">
                      <w:rPr>
                        <w:rFonts w:asciiTheme="majorBidi" w:hAnsiTheme="majorBidi" w:cstheme="majorBidi" w:hint="cs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 xml:space="preserve"> شؤون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color w:val="0F243E"/>
                        <w:sz w:val="18"/>
                        <w:szCs w:val="20"/>
                        <w:rtl/>
                      </w:rPr>
                      <w:t>أعضاء هيئة التدريس</w:t>
                    </w:r>
                  </w:p>
                  <w:p w:rsidR="00CA3BFB" w:rsidRDefault="00CA3BFB"/>
                </w:txbxContent>
              </v:textbox>
            </v:shape>
          </w:pict>
        </mc:Fallback>
      </mc:AlternateContent>
    </w:r>
  </w:p>
  <w:p w:rsidR="00CD5EF7" w:rsidRDefault="00CD5EF7" w:rsidP="005D3BFB">
    <w:pPr>
      <w:pStyle w:val="Header"/>
      <w:tabs>
        <w:tab w:val="clear" w:pos="4153"/>
        <w:tab w:val="clear" w:pos="8306"/>
      </w:tabs>
      <w:rPr>
        <w:noProof/>
      </w:rPr>
    </w:pPr>
  </w:p>
  <w:p w:rsidR="00B3150A" w:rsidRDefault="00B3150A" w:rsidP="0043485E">
    <w:pPr>
      <w:pStyle w:val="Header"/>
      <w:tabs>
        <w:tab w:val="clear" w:pos="4153"/>
        <w:tab w:val="clear" w:pos="8306"/>
      </w:tabs>
      <w:rPr>
        <w:rtl/>
      </w:rPr>
    </w:pPr>
  </w:p>
  <w:p w:rsidR="00B3150A" w:rsidRDefault="00B3150A" w:rsidP="00B3150A">
    <w:pPr>
      <w:pStyle w:val="Header"/>
      <w:tabs>
        <w:tab w:val="clear" w:pos="4153"/>
        <w:tab w:val="clear" w:pos="830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C717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characterSpacingControl w:val="doNotCompress"/>
  <w:savePreviewPicture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F8"/>
    <w:rsid w:val="00002D4A"/>
    <w:rsid w:val="000213BF"/>
    <w:rsid w:val="0002512A"/>
    <w:rsid w:val="00057DBA"/>
    <w:rsid w:val="00065CB0"/>
    <w:rsid w:val="000811FD"/>
    <w:rsid w:val="00082841"/>
    <w:rsid w:val="00084E0A"/>
    <w:rsid w:val="000879FD"/>
    <w:rsid w:val="00087A28"/>
    <w:rsid w:val="0009673D"/>
    <w:rsid w:val="00097522"/>
    <w:rsid w:val="000A27BA"/>
    <w:rsid w:val="000A2DE1"/>
    <w:rsid w:val="000B73CE"/>
    <w:rsid w:val="000C1D62"/>
    <w:rsid w:val="000C6072"/>
    <w:rsid w:val="000F3E66"/>
    <w:rsid w:val="000F6C19"/>
    <w:rsid w:val="000F6DE3"/>
    <w:rsid w:val="00100BFD"/>
    <w:rsid w:val="00104D39"/>
    <w:rsid w:val="00112FC4"/>
    <w:rsid w:val="001149CF"/>
    <w:rsid w:val="00115C59"/>
    <w:rsid w:val="00151A45"/>
    <w:rsid w:val="0016184B"/>
    <w:rsid w:val="001621D1"/>
    <w:rsid w:val="00170AA4"/>
    <w:rsid w:val="00194323"/>
    <w:rsid w:val="00194C7E"/>
    <w:rsid w:val="001C0CA9"/>
    <w:rsid w:val="001C1F9A"/>
    <w:rsid w:val="001C2F70"/>
    <w:rsid w:val="001C7BAE"/>
    <w:rsid w:val="001D680E"/>
    <w:rsid w:val="001F4B20"/>
    <w:rsid w:val="00204F38"/>
    <w:rsid w:val="0021286B"/>
    <w:rsid w:val="00221F26"/>
    <w:rsid w:val="002347F3"/>
    <w:rsid w:val="0025569E"/>
    <w:rsid w:val="00284804"/>
    <w:rsid w:val="00285F80"/>
    <w:rsid w:val="00286CA3"/>
    <w:rsid w:val="002A4188"/>
    <w:rsid w:val="002C77F4"/>
    <w:rsid w:val="002E46B4"/>
    <w:rsid w:val="002E4E80"/>
    <w:rsid w:val="002F4521"/>
    <w:rsid w:val="002F45B9"/>
    <w:rsid w:val="002F627F"/>
    <w:rsid w:val="003050BE"/>
    <w:rsid w:val="003176A4"/>
    <w:rsid w:val="00322042"/>
    <w:rsid w:val="00323237"/>
    <w:rsid w:val="00331C4D"/>
    <w:rsid w:val="00333C65"/>
    <w:rsid w:val="003608F7"/>
    <w:rsid w:val="0038452D"/>
    <w:rsid w:val="00384803"/>
    <w:rsid w:val="00384C4A"/>
    <w:rsid w:val="00384E63"/>
    <w:rsid w:val="0039483B"/>
    <w:rsid w:val="003A50E2"/>
    <w:rsid w:val="003E2932"/>
    <w:rsid w:val="00400153"/>
    <w:rsid w:val="0040493B"/>
    <w:rsid w:val="004056CD"/>
    <w:rsid w:val="00416FDA"/>
    <w:rsid w:val="00433048"/>
    <w:rsid w:val="0043485E"/>
    <w:rsid w:val="00446B82"/>
    <w:rsid w:val="0048071B"/>
    <w:rsid w:val="00490AF8"/>
    <w:rsid w:val="00494D65"/>
    <w:rsid w:val="004A6654"/>
    <w:rsid w:val="004A6731"/>
    <w:rsid w:val="004B5495"/>
    <w:rsid w:val="004B66E0"/>
    <w:rsid w:val="004E1E05"/>
    <w:rsid w:val="004F0105"/>
    <w:rsid w:val="00506B8E"/>
    <w:rsid w:val="00507DB8"/>
    <w:rsid w:val="00524190"/>
    <w:rsid w:val="00534FCE"/>
    <w:rsid w:val="005356BF"/>
    <w:rsid w:val="00555504"/>
    <w:rsid w:val="00572619"/>
    <w:rsid w:val="0057262E"/>
    <w:rsid w:val="00575E48"/>
    <w:rsid w:val="00576E4C"/>
    <w:rsid w:val="00584E41"/>
    <w:rsid w:val="00585CB6"/>
    <w:rsid w:val="005A013B"/>
    <w:rsid w:val="005A4BE5"/>
    <w:rsid w:val="005C100B"/>
    <w:rsid w:val="005C2965"/>
    <w:rsid w:val="005D3BFB"/>
    <w:rsid w:val="005D7769"/>
    <w:rsid w:val="005E3D32"/>
    <w:rsid w:val="005E498F"/>
    <w:rsid w:val="005F1E2F"/>
    <w:rsid w:val="005F46BF"/>
    <w:rsid w:val="00605680"/>
    <w:rsid w:val="0060660A"/>
    <w:rsid w:val="006115F5"/>
    <w:rsid w:val="006219CA"/>
    <w:rsid w:val="00634548"/>
    <w:rsid w:val="0064602B"/>
    <w:rsid w:val="006460E0"/>
    <w:rsid w:val="00665DA7"/>
    <w:rsid w:val="00683F04"/>
    <w:rsid w:val="006926FA"/>
    <w:rsid w:val="0069790F"/>
    <w:rsid w:val="006A63BB"/>
    <w:rsid w:val="006C563D"/>
    <w:rsid w:val="006D00ED"/>
    <w:rsid w:val="006D663B"/>
    <w:rsid w:val="006E4581"/>
    <w:rsid w:val="006F22F8"/>
    <w:rsid w:val="006F7DB4"/>
    <w:rsid w:val="00704D70"/>
    <w:rsid w:val="00731D97"/>
    <w:rsid w:val="0073724D"/>
    <w:rsid w:val="00742BC5"/>
    <w:rsid w:val="007432DF"/>
    <w:rsid w:val="00743DE1"/>
    <w:rsid w:val="00746D88"/>
    <w:rsid w:val="00747443"/>
    <w:rsid w:val="00786530"/>
    <w:rsid w:val="007B420A"/>
    <w:rsid w:val="007B7805"/>
    <w:rsid w:val="007C515C"/>
    <w:rsid w:val="007F401C"/>
    <w:rsid w:val="00803B00"/>
    <w:rsid w:val="0080439D"/>
    <w:rsid w:val="00826AEC"/>
    <w:rsid w:val="00830835"/>
    <w:rsid w:val="00832B65"/>
    <w:rsid w:val="008409C4"/>
    <w:rsid w:val="00840E6A"/>
    <w:rsid w:val="00844C83"/>
    <w:rsid w:val="00857139"/>
    <w:rsid w:val="008635EF"/>
    <w:rsid w:val="00877CD5"/>
    <w:rsid w:val="00882D61"/>
    <w:rsid w:val="00886C0B"/>
    <w:rsid w:val="008B4AFA"/>
    <w:rsid w:val="008B573F"/>
    <w:rsid w:val="008C1526"/>
    <w:rsid w:val="008C52DA"/>
    <w:rsid w:val="008D278C"/>
    <w:rsid w:val="008D2CA0"/>
    <w:rsid w:val="008E5EB1"/>
    <w:rsid w:val="0094452B"/>
    <w:rsid w:val="00992090"/>
    <w:rsid w:val="00994745"/>
    <w:rsid w:val="009968E2"/>
    <w:rsid w:val="009A5117"/>
    <w:rsid w:val="009B06E9"/>
    <w:rsid w:val="009E0F75"/>
    <w:rsid w:val="009E2F80"/>
    <w:rsid w:val="00A02C5B"/>
    <w:rsid w:val="00A175BD"/>
    <w:rsid w:val="00A2610D"/>
    <w:rsid w:val="00A522A6"/>
    <w:rsid w:val="00A52FE1"/>
    <w:rsid w:val="00A66696"/>
    <w:rsid w:val="00A71A64"/>
    <w:rsid w:val="00A7621C"/>
    <w:rsid w:val="00A87D8D"/>
    <w:rsid w:val="00AA4BA3"/>
    <w:rsid w:val="00AA4E8E"/>
    <w:rsid w:val="00AB597A"/>
    <w:rsid w:val="00AC0581"/>
    <w:rsid w:val="00AE4788"/>
    <w:rsid w:val="00B0482F"/>
    <w:rsid w:val="00B07776"/>
    <w:rsid w:val="00B1218D"/>
    <w:rsid w:val="00B146C4"/>
    <w:rsid w:val="00B17BD9"/>
    <w:rsid w:val="00B20548"/>
    <w:rsid w:val="00B22630"/>
    <w:rsid w:val="00B3150A"/>
    <w:rsid w:val="00B41505"/>
    <w:rsid w:val="00B42679"/>
    <w:rsid w:val="00B42767"/>
    <w:rsid w:val="00B42B69"/>
    <w:rsid w:val="00B4395B"/>
    <w:rsid w:val="00B722FF"/>
    <w:rsid w:val="00B746D3"/>
    <w:rsid w:val="00B84ECD"/>
    <w:rsid w:val="00B85261"/>
    <w:rsid w:val="00B96152"/>
    <w:rsid w:val="00BD2BE5"/>
    <w:rsid w:val="00BE377C"/>
    <w:rsid w:val="00BF4FAF"/>
    <w:rsid w:val="00BF5264"/>
    <w:rsid w:val="00C02D3F"/>
    <w:rsid w:val="00C12A15"/>
    <w:rsid w:val="00C20954"/>
    <w:rsid w:val="00C336FA"/>
    <w:rsid w:val="00C50657"/>
    <w:rsid w:val="00C52D34"/>
    <w:rsid w:val="00C53F35"/>
    <w:rsid w:val="00C653B7"/>
    <w:rsid w:val="00C70246"/>
    <w:rsid w:val="00C71745"/>
    <w:rsid w:val="00C7492B"/>
    <w:rsid w:val="00C773EB"/>
    <w:rsid w:val="00C86676"/>
    <w:rsid w:val="00C908D7"/>
    <w:rsid w:val="00C921ED"/>
    <w:rsid w:val="00C961D5"/>
    <w:rsid w:val="00CA3BFB"/>
    <w:rsid w:val="00CA5654"/>
    <w:rsid w:val="00CA5C6F"/>
    <w:rsid w:val="00CB7A49"/>
    <w:rsid w:val="00CD5EF7"/>
    <w:rsid w:val="00CE4176"/>
    <w:rsid w:val="00CF7DF8"/>
    <w:rsid w:val="00D04128"/>
    <w:rsid w:val="00D500F9"/>
    <w:rsid w:val="00D51CBA"/>
    <w:rsid w:val="00D54FEF"/>
    <w:rsid w:val="00D77A65"/>
    <w:rsid w:val="00D84AE3"/>
    <w:rsid w:val="00D864A4"/>
    <w:rsid w:val="00DB5FFE"/>
    <w:rsid w:val="00DC4EAD"/>
    <w:rsid w:val="00DC4ED7"/>
    <w:rsid w:val="00DC6C1D"/>
    <w:rsid w:val="00DE0E08"/>
    <w:rsid w:val="00DE24C4"/>
    <w:rsid w:val="00DE2F75"/>
    <w:rsid w:val="00E0465B"/>
    <w:rsid w:val="00E123CD"/>
    <w:rsid w:val="00E1301E"/>
    <w:rsid w:val="00E2105F"/>
    <w:rsid w:val="00E222AC"/>
    <w:rsid w:val="00E257DA"/>
    <w:rsid w:val="00E432C7"/>
    <w:rsid w:val="00E700A3"/>
    <w:rsid w:val="00E762BD"/>
    <w:rsid w:val="00E823A3"/>
    <w:rsid w:val="00E826C0"/>
    <w:rsid w:val="00E9451B"/>
    <w:rsid w:val="00EB1AA3"/>
    <w:rsid w:val="00EC7B54"/>
    <w:rsid w:val="00EE6588"/>
    <w:rsid w:val="00EF2DE8"/>
    <w:rsid w:val="00F12AF1"/>
    <w:rsid w:val="00F36580"/>
    <w:rsid w:val="00F37497"/>
    <w:rsid w:val="00F44D6C"/>
    <w:rsid w:val="00F56627"/>
    <w:rsid w:val="00F71D3E"/>
    <w:rsid w:val="00F750CE"/>
    <w:rsid w:val="00F81004"/>
    <w:rsid w:val="00F8199A"/>
    <w:rsid w:val="00F827B1"/>
    <w:rsid w:val="00F9709D"/>
    <w:rsid w:val="00FC3214"/>
    <w:rsid w:val="00FF2348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22F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rPr>
      <w:rFonts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22FF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0A2DE1"/>
    <w:rPr>
      <w:sz w:val="24"/>
      <w:szCs w:val="24"/>
    </w:rPr>
  </w:style>
  <w:style w:type="paragraph" w:styleId="Footer">
    <w:name w:val="footer"/>
    <w:basedOn w:val="Normal"/>
    <w:link w:val="FooterChar"/>
    <w:rsid w:val="000A2DE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rPr>
      <w:rFonts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BADG~1\AppData\Local\Temp\Rar$DI79.448\&#1606;&#1605;&#1608;&#1584;&#1580;%20&#1575;&#1604;&#1578;&#1593;&#1575;&#1605;&#1610;&#1605;%20&#1576;&#1578;&#1608;&#1602;&#1610;&#1593;%20&#1575;&#1604;&#1608;&#1603;&#1610;&#1604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  <ContentTypeId xmlns="http://schemas.microsoft.com/sharepoint/v3">0x00052ADF0A6B48B34982911517415BEA52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052ADF0A6B48B34982911517415BEA52" ma:contentTypeVersion="" ma:contentTypeDescription="" ma:contentTypeScope="" ma:versionID="e8e270e6061ddafb02d7e2cc6382ac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18936-DF8B-421F-9F2C-E4D6859AC69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DDFA403-09E8-4CCC-909D-DEB9A3E471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C0FBE-B774-4F8B-B71A-F6A1224E3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التعاميم بتوقيع الوكيلة.dotx</Template>
  <TotalTime>0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 Sal. badgsher</dc:creator>
  <cp:lastModifiedBy>dell</cp:lastModifiedBy>
  <cp:revision>2</cp:revision>
  <cp:lastPrinted>2015-08-06T06:52:00Z</cp:lastPrinted>
  <dcterms:created xsi:type="dcterms:W3CDTF">2019-09-17T08:47:00Z</dcterms:created>
  <dcterms:modified xsi:type="dcterms:W3CDTF">2019-09-17T08:47:00Z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0x01010019391165AB22D2438D6BCBC4EC105BAC</vt:lpwstr>
  </property>
</Properties>
</file>