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CA5" w:rsidRDefault="003E65DB" w:rsidP="004A486C">
      <w:pPr>
        <w:tabs>
          <w:tab w:val="center" w:pos="7008"/>
        </w:tabs>
        <w:spacing w:line="240" w:lineRule="auto"/>
        <w:rPr>
          <w:color w:val="FF0000"/>
          <w:sz w:val="2"/>
          <w:szCs w:val="2"/>
        </w:rPr>
      </w:pPr>
      <w:r w:rsidRPr="000752E7">
        <w:rPr>
          <w:rFonts w:cs="PNU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CBDC9" wp14:editId="452991D3">
                <wp:simplePos x="0" y="0"/>
                <wp:positionH relativeFrom="column">
                  <wp:posOffset>2304414</wp:posOffset>
                </wp:positionH>
                <wp:positionV relativeFrom="paragraph">
                  <wp:posOffset>-263524</wp:posOffset>
                </wp:positionV>
                <wp:extent cx="4391025" cy="552450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1025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2E7" w:rsidRPr="00656797" w:rsidRDefault="000752E7" w:rsidP="006B3D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 w:rsidRPr="00656797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نموذج إنهاء مهمة لأعضاء الهيئة التعليمية المكلفين بأعمال إدارية خلال الفصل الصيفي</w:t>
                            </w:r>
                            <w:r w:rsidR="00656797" w:rsidRPr="00656797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56797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للعام الجامعي</w:t>
                            </w:r>
                            <w:permStart w:id="2080847558" w:edGrp="everyone"/>
                            <w:r w:rsidR="006B3DFB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         </w:t>
                            </w:r>
                            <w:permEnd w:id="2080847558"/>
                          </w:p>
                          <w:p w:rsidR="000752E7" w:rsidRDefault="000752E7" w:rsidP="00075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81.45pt;margin-top:-20.75pt;width:345.75pt;height:43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" stroked="f">
                <v:fill opacity="0"/>
                <v:textbox>
                  <w:txbxContent>
                    <w:p w:rsidR="000752E7" w:rsidRPr="00656797" w:rsidRDefault="000752E7" w:rsidP="006B3DFB">
                      <w:pPr>
                        <w:bidi/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 w:rsidRPr="00656797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نموذج إنهاء مهمة لأعضاء الهيئة التعليمية المكلفين بأعمال إدارية خلال الفصل الصيفي</w:t>
                      </w:r>
                      <w:r w:rsidR="00656797" w:rsidRPr="00656797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56797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للعام الجامعي</w:t>
                      </w:r>
                      <w:permStart w:id="2080847558" w:edGrp="everyone"/>
                      <w:r w:rsidR="006B3DFB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         </w:t>
                      </w:r>
                      <w:permEnd w:id="2080847558"/>
                    </w:p>
                    <w:p w:rsidR="000752E7" w:rsidRDefault="000752E7" w:rsidP="000752E7"/>
                  </w:txbxContent>
                </v:textbox>
              </v:shape>
            </w:pict>
          </mc:Fallback>
        </mc:AlternateContent>
      </w:r>
      <w:r w:rsidR="00C61699">
        <w:rPr>
          <w:color w:val="FF0000"/>
          <w:sz w:val="2"/>
          <w:szCs w:val="2"/>
        </w:rPr>
        <w:tab/>
      </w:r>
    </w:p>
    <w:p w:rsidR="004A486C" w:rsidRPr="004A486C" w:rsidRDefault="004A486C" w:rsidP="004A486C">
      <w:pPr>
        <w:tabs>
          <w:tab w:val="center" w:pos="7008"/>
        </w:tabs>
        <w:spacing w:line="240" w:lineRule="auto"/>
        <w:rPr>
          <w:color w:val="FF0000"/>
          <w:sz w:val="2"/>
          <w:szCs w:val="2"/>
          <w:rtl/>
        </w:rPr>
      </w:pPr>
    </w:p>
    <w:p w:rsidR="003D5171" w:rsidRPr="004A486C" w:rsidRDefault="0014152A" w:rsidP="00BB11E7">
      <w:pPr>
        <w:spacing w:after="0" w:line="240" w:lineRule="auto"/>
        <w:jc w:val="right"/>
        <w:rPr>
          <w:rFonts w:cs="PNU"/>
          <w:b/>
          <w:bCs/>
          <w:sz w:val="18"/>
          <w:szCs w:val="18"/>
        </w:rPr>
      </w:pPr>
      <w:r w:rsidRPr="00C016D8">
        <w:rPr>
          <w:rFonts w:cs="PNU" w:hint="cs"/>
          <w:b/>
          <w:bCs/>
          <w:sz w:val="16"/>
          <w:szCs w:val="16"/>
          <w:rtl/>
        </w:rPr>
        <w:t xml:space="preserve">سعادة </w:t>
      </w:r>
      <w:r w:rsidR="0058192C" w:rsidRPr="00C016D8">
        <w:rPr>
          <w:rFonts w:cs="PNU" w:hint="cs"/>
          <w:b/>
          <w:bCs/>
          <w:sz w:val="16"/>
          <w:szCs w:val="16"/>
          <w:rtl/>
        </w:rPr>
        <w:t>مديرة الإدارة العامة للموارد البشرية</w:t>
      </w:r>
      <w:r w:rsidRPr="00C016D8">
        <w:rPr>
          <w:rFonts w:cs="PNU" w:hint="cs"/>
          <w:b/>
          <w:bCs/>
          <w:sz w:val="16"/>
          <w:szCs w:val="16"/>
          <w:rtl/>
        </w:rPr>
        <w:t xml:space="preserve">.                                                                                                       </w:t>
      </w:r>
      <w:r w:rsidR="00D832ED" w:rsidRPr="00C016D8">
        <w:rPr>
          <w:rFonts w:cs="PNU" w:hint="cs"/>
          <w:b/>
          <w:bCs/>
          <w:sz w:val="16"/>
          <w:szCs w:val="16"/>
          <w:rtl/>
        </w:rPr>
        <w:t xml:space="preserve">                                   </w:t>
      </w:r>
      <w:r w:rsidRPr="00C016D8">
        <w:rPr>
          <w:rFonts w:cs="PNU" w:hint="cs"/>
          <w:b/>
          <w:bCs/>
          <w:sz w:val="16"/>
          <w:szCs w:val="16"/>
          <w:rtl/>
        </w:rPr>
        <w:t xml:space="preserve"> </w:t>
      </w:r>
      <w:r w:rsidR="00D832ED" w:rsidRPr="00C016D8">
        <w:rPr>
          <w:rFonts w:cs="PNU" w:hint="cs"/>
          <w:b/>
          <w:bCs/>
          <w:sz w:val="16"/>
          <w:szCs w:val="16"/>
          <w:rtl/>
        </w:rPr>
        <w:t xml:space="preserve">            </w:t>
      </w:r>
      <w:r w:rsidR="00BB11E7">
        <w:rPr>
          <w:rFonts w:cs="PNU" w:hint="cs"/>
          <w:b/>
          <w:bCs/>
          <w:sz w:val="16"/>
          <w:szCs w:val="16"/>
          <w:rtl/>
        </w:rPr>
        <w:t xml:space="preserve">     </w:t>
      </w:r>
      <w:r w:rsidR="00D24817" w:rsidRPr="00C016D8">
        <w:rPr>
          <w:rFonts w:cs="PNU" w:hint="cs"/>
          <w:b/>
          <w:bCs/>
          <w:sz w:val="16"/>
          <w:szCs w:val="16"/>
          <w:rtl/>
        </w:rPr>
        <w:t xml:space="preserve"> </w:t>
      </w:r>
      <w:r w:rsidR="00232F72" w:rsidRPr="00C016D8">
        <w:rPr>
          <w:rFonts w:cs="PNU" w:hint="cs"/>
          <w:b/>
          <w:bCs/>
          <w:sz w:val="16"/>
          <w:szCs w:val="16"/>
          <w:rtl/>
        </w:rPr>
        <w:t xml:space="preserve"> </w:t>
      </w:r>
      <w:r w:rsidR="00D832ED" w:rsidRPr="00C016D8">
        <w:rPr>
          <w:rFonts w:cs="PNU" w:hint="cs"/>
          <w:b/>
          <w:bCs/>
          <w:sz w:val="16"/>
          <w:szCs w:val="16"/>
          <w:rtl/>
        </w:rPr>
        <w:t xml:space="preserve"> </w:t>
      </w:r>
      <w:r w:rsidRPr="00C016D8">
        <w:rPr>
          <w:rFonts w:cs="PNU" w:hint="cs"/>
          <w:b/>
          <w:bCs/>
          <w:sz w:val="16"/>
          <w:szCs w:val="16"/>
          <w:rtl/>
        </w:rPr>
        <w:t>حفظها الل</w:t>
      </w:r>
      <w:r w:rsidR="0099542D" w:rsidRPr="00C016D8">
        <w:rPr>
          <w:rFonts w:cs="PNU" w:hint="cs"/>
          <w:b/>
          <w:bCs/>
          <w:sz w:val="16"/>
          <w:szCs w:val="16"/>
          <w:rtl/>
        </w:rPr>
        <w:t>ه.</w:t>
      </w:r>
    </w:p>
    <w:p w:rsidR="00232F72" w:rsidRPr="004A486C" w:rsidRDefault="0099542D" w:rsidP="007F7246">
      <w:pPr>
        <w:spacing w:after="0" w:line="240" w:lineRule="auto"/>
        <w:jc w:val="right"/>
        <w:rPr>
          <w:rFonts w:cs="PNU"/>
          <w:b/>
          <w:bCs/>
          <w:sz w:val="18"/>
          <w:szCs w:val="18"/>
          <w:rtl/>
        </w:rPr>
      </w:pPr>
      <w:r w:rsidRPr="004A486C">
        <w:rPr>
          <w:rFonts w:cs="PNU" w:hint="cs"/>
          <w:b/>
          <w:bCs/>
          <w:sz w:val="18"/>
          <w:szCs w:val="18"/>
          <w:rtl/>
        </w:rPr>
        <w:t xml:space="preserve"> </w:t>
      </w:r>
      <w:r w:rsidR="0014152A" w:rsidRPr="004A486C">
        <w:rPr>
          <w:rFonts w:cs="PNU" w:hint="cs"/>
          <w:b/>
          <w:bCs/>
          <w:sz w:val="18"/>
          <w:szCs w:val="18"/>
          <w:rtl/>
        </w:rPr>
        <w:t>السلام عليكم ورحمة الله وبركاته،</w:t>
      </w:r>
      <w:r w:rsidR="00D24817" w:rsidRPr="004A486C">
        <w:rPr>
          <w:rFonts w:cs="PNU" w:hint="cs"/>
          <w:b/>
          <w:bCs/>
          <w:sz w:val="18"/>
          <w:szCs w:val="18"/>
          <w:rtl/>
        </w:rPr>
        <w:t xml:space="preserve"> </w:t>
      </w:r>
      <w:r w:rsidR="0014152A" w:rsidRPr="004A486C">
        <w:rPr>
          <w:rFonts w:cs="PNU" w:hint="cs"/>
          <w:b/>
          <w:bCs/>
          <w:sz w:val="18"/>
          <w:szCs w:val="18"/>
          <w:rtl/>
        </w:rPr>
        <w:t>وبعد:</w:t>
      </w:r>
    </w:p>
    <w:p w:rsidR="0014152A" w:rsidRPr="004A486C" w:rsidRDefault="00036A0E" w:rsidP="006B3DFB">
      <w:pPr>
        <w:bidi/>
        <w:spacing w:after="0" w:line="240" w:lineRule="auto"/>
        <w:rPr>
          <w:rFonts w:cs="PNU"/>
          <w:b/>
          <w:bCs/>
          <w:sz w:val="18"/>
          <w:szCs w:val="18"/>
          <w:rtl/>
        </w:rPr>
      </w:pPr>
      <w:r w:rsidRPr="004A486C">
        <w:rPr>
          <w:rFonts w:cs="PNU" w:hint="cs"/>
          <w:sz w:val="18"/>
          <w:szCs w:val="18"/>
          <w:rtl/>
        </w:rPr>
        <w:t xml:space="preserve">        </w:t>
      </w:r>
      <w:r w:rsidR="0014152A" w:rsidRPr="004A486C">
        <w:rPr>
          <w:rFonts w:cs="PNU" w:hint="cs"/>
          <w:sz w:val="18"/>
          <w:szCs w:val="18"/>
          <w:rtl/>
        </w:rPr>
        <w:t>حيث تمت الموافقة على تكليف المذكورات أدناه</w:t>
      </w:r>
      <w:r w:rsidR="0014152A" w:rsidRPr="004A486C">
        <w:rPr>
          <w:rFonts w:cs="PNU" w:hint="cs"/>
          <w:b/>
          <w:bCs/>
          <w:sz w:val="18"/>
          <w:szCs w:val="18"/>
          <w:rtl/>
        </w:rPr>
        <w:t xml:space="preserve"> </w:t>
      </w:r>
      <w:r w:rsidR="00F84F1E" w:rsidRPr="004A486C">
        <w:rPr>
          <w:rFonts w:cs="PNU" w:hint="cs"/>
          <w:b/>
          <w:bCs/>
          <w:sz w:val="18"/>
          <w:szCs w:val="18"/>
          <w:rtl/>
        </w:rPr>
        <w:t xml:space="preserve">بــــ </w:t>
      </w:r>
      <w:permStart w:id="1908241868" w:edGrp="everyone"/>
      <w:r w:rsidR="006B3DFB">
        <w:rPr>
          <w:rFonts w:cs="PNU" w:hint="cs"/>
          <w:sz w:val="18"/>
          <w:szCs w:val="18"/>
          <w:rtl/>
        </w:rPr>
        <w:t xml:space="preserve">     </w:t>
      </w:r>
      <w:bookmarkStart w:id="0" w:name="_GoBack"/>
      <w:bookmarkEnd w:id="0"/>
      <w:r w:rsidR="006B3DFB">
        <w:rPr>
          <w:rFonts w:cs="PNU" w:hint="cs"/>
          <w:sz w:val="18"/>
          <w:szCs w:val="18"/>
          <w:rtl/>
        </w:rPr>
        <w:t xml:space="preserve"> </w:t>
      </w:r>
      <w:r w:rsidR="0099542D" w:rsidRPr="004A486C">
        <w:rPr>
          <w:rFonts w:cs="PNU" w:hint="cs"/>
          <w:sz w:val="18"/>
          <w:szCs w:val="18"/>
          <w:rtl/>
        </w:rPr>
        <w:t xml:space="preserve"> </w:t>
      </w:r>
      <w:permEnd w:id="1908241868"/>
      <w:r w:rsidR="0014152A" w:rsidRPr="004A486C">
        <w:rPr>
          <w:rFonts w:cs="PNU" w:hint="cs"/>
          <w:sz w:val="18"/>
          <w:szCs w:val="18"/>
          <w:rtl/>
        </w:rPr>
        <w:t>خلال الفصل الدراسي الصيفي للعام الجامع</w:t>
      </w:r>
      <w:r w:rsidR="00AC3BC6" w:rsidRPr="004A486C">
        <w:rPr>
          <w:rFonts w:cs="PNU" w:hint="cs"/>
          <w:sz w:val="18"/>
          <w:szCs w:val="18"/>
          <w:rtl/>
        </w:rPr>
        <w:t xml:space="preserve">ي </w:t>
      </w:r>
      <w:permStart w:id="1219704159" w:edGrp="everyone"/>
      <w:r w:rsidR="00AC3BC6" w:rsidRPr="004A486C">
        <w:rPr>
          <w:rFonts w:cs="PNU" w:hint="cs"/>
          <w:sz w:val="18"/>
          <w:szCs w:val="18"/>
          <w:rtl/>
        </w:rPr>
        <w:t xml:space="preserve">           </w:t>
      </w:r>
      <w:permEnd w:id="1219704159"/>
      <w:r w:rsidR="00AC3BC6" w:rsidRPr="004A486C">
        <w:rPr>
          <w:rFonts w:cs="PNU" w:hint="cs"/>
          <w:sz w:val="18"/>
          <w:szCs w:val="18"/>
          <w:rtl/>
        </w:rPr>
        <w:t xml:space="preserve"> </w:t>
      </w:r>
      <w:r w:rsidR="00C41F1D" w:rsidRPr="004A486C">
        <w:rPr>
          <w:rFonts w:cs="PNU" w:hint="cs"/>
          <w:sz w:val="18"/>
          <w:szCs w:val="18"/>
          <w:rtl/>
        </w:rPr>
        <w:t>هـ</w:t>
      </w:r>
      <w:r w:rsidR="0014152A" w:rsidRPr="004A486C">
        <w:rPr>
          <w:rFonts w:cs="PNU" w:hint="cs"/>
          <w:sz w:val="18"/>
          <w:szCs w:val="18"/>
          <w:rtl/>
        </w:rPr>
        <w:t>.</w:t>
      </w:r>
    </w:p>
    <w:p w:rsidR="000D5800" w:rsidRPr="004A486C" w:rsidRDefault="00036A0E" w:rsidP="00C61699">
      <w:pPr>
        <w:bidi/>
        <w:spacing w:after="0" w:line="240" w:lineRule="auto"/>
        <w:rPr>
          <w:rFonts w:cs="PNU"/>
          <w:b/>
          <w:bCs/>
          <w:sz w:val="18"/>
          <w:szCs w:val="18"/>
          <w:rtl/>
        </w:rPr>
      </w:pPr>
      <w:r w:rsidRPr="004A486C">
        <w:rPr>
          <w:rFonts w:cs="PNU" w:hint="cs"/>
          <w:sz w:val="18"/>
          <w:szCs w:val="18"/>
          <w:rtl/>
        </w:rPr>
        <w:t xml:space="preserve">        </w:t>
      </w:r>
      <w:r w:rsidR="0014152A" w:rsidRPr="004A486C">
        <w:rPr>
          <w:rFonts w:cs="PNU" w:hint="cs"/>
          <w:sz w:val="18"/>
          <w:szCs w:val="18"/>
          <w:rtl/>
        </w:rPr>
        <w:t>نأمل التفضل بإجراء اللازم نحو صرف مستحقات المذكورات أدناه.</w:t>
      </w:r>
      <w:r w:rsidR="0014152A" w:rsidRPr="004A486C">
        <w:rPr>
          <w:rFonts w:cs="PNU" w:hint="cs"/>
          <w:b/>
          <w:bCs/>
          <w:sz w:val="18"/>
          <w:szCs w:val="18"/>
          <w:rtl/>
        </w:rPr>
        <w:tab/>
      </w:r>
    </w:p>
    <w:tbl>
      <w:tblPr>
        <w:tblStyle w:val="a6"/>
        <w:bidiVisual/>
        <w:tblW w:w="13653" w:type="dxa"/>
        <w:jc w:val="center"/>
        <w:tblInd w:w="-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48"/>
        <w:gridCol w:w="2567"/>
        <w:gridCol w:w="2268"/>
        <w:gridCol w:w="1517"/>
        <w:gridCol w:w="2027"/>
        <w:gridCol w:w="1701"/>
      </w:tblGrid>
      <w:tr w:rsidR="00A445BC" w:rsidRPr="004A486C" w:rsidTr="00ED36C3">
        <w:trPr>
          <w:trHeight w:val="415"/>
          <w:jc w:val="center"/>
        </w:trPr>
        <w:tc>
          <w:tcPr>
            <w:tcW w:w="425" w:type="dxa"/>
            <w:vAlign w:val="center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148" w:type="dxa"/>
            <w:vAlign w:val="center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الاسم</w:t>
            </w:r>
          </w:p>
        </w:tc>
        <w:tc>
          <w:tcPr>
            <w:tcW w:w="2567" w:type="dxa"/>
            <w:vAlign w:val="center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السجل المدني</w:t>
            </w:r>
          </w:p>
        </w:tc>
        <w:tc>
          <w:tcPr>
            <w:tcW w:w="2268" w:type="dxa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 xml:space="preserve">الإدارة التابعة لها </w:t>
            </w:r>
          </w:p>
        </w:tc>
        <w:tc>
          <w:tcPr>
            <w:tcW w:w="1517" w:type="dxa"/>
            <w:vAlign w:val="center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عدد أيام التكليف</w:t>
            </w:r>
          </w:p>
        </w:tc>
        <w:tc>
          <w:tcPr>
            <w:tcW w:w="2027" w:type="dxa"/>
            <w:vAlign w:val="center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 xml:space="preserve">إجمالي عدد أيام التكليف الفعلية </w:t>
            </w:r>
          </w:p>
        </w:tc>
        <w:tc>
          <w:tcPr>
            <w:tcW w:w="1701" w:type="dxa"/>
            <w:vAlign w:val="center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توقيع العضو</w:t>
            </w:r>
          </w:p>
        </w:tc>
      </w:tr>
      <w:tr w:rsidR="00A445BC" w:rsidRPr="004A486C" w:rsidTr="00ED36C3">
        <w:trPr>
          <w:trHeight w:val="183"/>
          <w:jc w:val="center"/>
        </w:trPr>
        <w:tc>
          <w:tcPr>
            <w:tcW w:w="425" w:type="dxa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permStart w:id="2096384364" w:edGrp="everyone" w:colFirst="2" w:colLast="2"/>
            <w:permStart w:id="693856397" w:edGrp="everyone" w:colFirst="3" w:colLast="3"/>
            <w:permStart w:id="444280985" w:edGrp="everyone" w:colFirst="4" w:colLast="4"/>
            <w:permStart w:id="476975839" w:edGrp="everyone" w:colFirst="5" w:colLast="5"/>
            <w:permStart w:id="200306081" w:edGrp="everyone" w:colFirst="6" w:colLast="6"/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148" w:type="dxa"/>
            <w:vAlign w:val="center"/>
          </w:tcPr>
          <w:p w:rsidR="00A445BC" w:rsidRPr="004A486C" w:rsidRDefault="006B3DFB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  <w:permStart w:id="1651575103" w:edGrp="everyone"/>
            <w:r>
              <w:rPr>
                <w:rFonts w:asciiTheme="majorBidi" w:hAnsiTheme="majorBidi" w:cs="PNU" w:hint="cs"/>
                <w:b/>
                <w:bCs/>
                <w:sz w:val="18"/>
                <w:szCs w:val="18"/>
                <w:rtl/>
              </w:rPr>
              <w:t xml:space="preserve">   </w:t>
            </w:r>
            <w:permEnd w:id="1651575103"/>
          </w:p>
        </w:tc>
        <w:tc>
          <w:tcPr>
            <w:tcW w:w="256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</w:tr>
      <w:tr w:rsidR="00A445BC" w:rsidRPr="004A486C" w:rsidTr="00ED36C3">
        <w:trPr>
          <w:trHeight w:val="192"/>
          <w:jc w:val="center"/>
        </w:trPr>
        <w:tc>
          <w:tcPr>
            <w:tcW w:w="425" w:type="dxa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permStart w:id="1345460780" w:edGrp="everyone" w:colFirst="1" w:colLast="1"/>
            <w:permStart w:id="1117986832" w:edGrp="everyone" w:colFirst="2" w:colLast="2"/>
            <w:permStart w:id="803223946" w:edGrp="everyone" w:colFirst="3" w:colLast="3"/>
            <w:permStart w:id="2014207451" w:edGrp="everyone" w:colFirst="4" w:colLast="4"/>
            <w:permStart w:id="1938716439" w:edGrp="everyone" w:colFirst="5" w:colLast="5"/>
            <w:permStart w:id="1108762231" w:edGrp="everyone" w:colFirst="6" w:colLast="6"/>
            <w:permEnd w:id="2096384364"/>
            <w:permEnd w:id="693856397"/>
            <w:permEnd w:id="444280985"/>
            <w:permEnd w:id="476975839"/>
            <w:permEnd w:id="200306081"/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14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</w:tr>
      <w:tr w:rsidR="00A445BC" w:rsidRPr="004A486C" w:rsidTr="00ED36C3">
        <w:trPr>
          <w:trHeight w:val="345"/>
          <w:jc w:val="center"/>
        </w:trPr>
        <w:tc>
          <w:tcPr>
            <w:tcW w:w="425" w:type="dxa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permStart w:id="165510229" w:edGrp="everyone" w:colFirst="1" w:colLast="1"/>
            <w:permStart w:id="665389213" w:edGrp="everyone" w:colFirst="2" w:colLast="2"/>
            <w:permStart w:id="1767717140" w:edGrp="everyone" w:colFirst="3" w:colLast="3"/>
            <w:permStart w:id="1800754304" w:edGrp="everyone" w:colFirst="4" w:colLast="4"/>
            <w:permStart w:id="1416982213" w:edGrp="everyone" w:colFirst="5" w:colLast="5"/>
            <w:permStart w:id="162940999" w:edGrp="everyone" w:colFirst="6" w:colLast="6"/>
            <w:permEnd w:id="1345460780"/>
            <w:permEnd w:id="1117986832"/>
            <w:permEnd w:id="803223946"/>
            <w:permEnd w:id="2014207451"/>
            <w:permEnd w:id="1938716439"/>
            <w:permEnd w:id="1108762231"/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14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</w:tr>
      <w:tr w:rsidR="00A445BC" w:rsidRPr="004A486C" w:rsidTr="00ED36C3">
        <w:trPr>
          <w:trHeight w:val="68"/>
          <w:jc w:val="center"/>
        </w:trPr>
        <w:tc>
          <w:tcPr>
            <w:tcW w:w="425" w:type="dxa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permStart w:id="978847521" w:edGrp="everyone" w:colFirst="1" w:colLast="1"/>
            <w:permStart w:id="1546864633" w:edGrp="everyone" w:colFirst="2" w:colLast="2"/>
            <w:permStart w:id="1585340778" w:edGrp="everyone" w:colFirst="3" w:colLast="3"/>
            <w:permStart w:id="1428510153" w:edGrp="everyone" w:colFirst="4" w:colLast="4"/>
            <w:permStart w:id="1990213061" w:edGrp="everyone" w:colFirst="5" w:colLast="5"/>
            <w:permStart w:id="1046423609" w:edGrp="everyone" w:colFirst="6" w:colLast="6"/>
            <w:permEnd w:id="165510229"/>
            <w:permEnd w:id="665389213"/>
            <w:permEnd w:id="1767717140"/>
            <w:permEnd w:id="1800754304"/>
            <w:permEnd w:id="1416982213"/>
            <w:permEnd w:id="162940999"/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314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</w:tr>
      <w:tr w:rsidR="00A445BC" w:rsidRPr="004A486C" w:rsidTr="00ED36C3">
        <w:trPr>
          <w:trHeight w:val="273"/>
          <w:jc w:val="center"/>
        </w:trPr>
        <w:tc>
          <w:tcPr>
            <w:tcW w:w="425" w:type="dxa"/>
          </w:tcPr>
          <w:p w:rsidR="00A445BC" w:rsidRPr="004A486C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8"/>
                <w:szCs w:val="18"/>
                <w:rtl/>
              </w:rPr>
            </w:pPr>
            <w:permStart w:id="1517368512" w:edGrp="everyone" w:colFirst="1" w:colLast="1"/>
            <w:permStart w:id="614074298" w:edGrp="everyone" w:colFirst="2" w:colLast="2"/>
            <w:permStart w:id="2063757579" w:edGrp="everyone" w:colFirst="3" w:colLast="3"/>
            <w:permStart w:id="1559385933" w:edGrp="everyone" w:colFirst="4" w:colLast="4"/>
            <w:permStart w:id="1957983245" w:edGrp="everyone" w:colFirst="5" w:colLast="5"/>
            <w:permStart w:id="918515804" w:edGrp="everyone" w:colFirst="6" w:colLast="6"/>
            <w:permEnd w:id="978847521"/>
            <w:permEnd w:id="1546864633"/>
            <w:permEnd w:id="1585340778"/>
            <w:permEnd w:id="1428510153"/>
            <w:permEnd w:id="1990213061"/>
            <w:permEnd w:id="1046423609"/>
            <w:r w:rsidRPr="004A486C">
              <w:rPr>
                <w:rFonts w:cs="PNU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314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4A486C" w:rsidRDefault="00A445BC" w:rsidP="006B3DFB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4A486C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</w:p>
        </w:tc>
      </w:tr>
    </w:tbl>
    <w:permEnd w:id="1517368512"/>
    <w:permEnd w:id="614074298"/>
    <w:permEnd w:id="2063757579"/>
    <w:permEnd w:id="1559385933"/>
    <w:permEnd w:id="1957983245"/>
    <w:permEnd w:id="918515804"/>
    <w:p w:rsidR="0014152A" w:rsidRPr="004A486C" w:rsidRDefault="00ED36C3" w:rsidP="005C3CA5">
      <w:pPr>
        <w:tabs>
          <w:tab w:val="center" w:pos="7008"/>
        </w:tabs>
        <w:bidi/>
        <w:spacing w:line="240" w:lineRule="auto"/>
        <w:jc w:val="both"/>
        <w:rPr>
          <w:rFonts w:cs="PNU"/>
          <w:b/>
          <w:bCs/>
          <w:sz w:val="18"/>
          <w:szCs w:val="18"/>
          <w:rtl/>
        </w:rPr>
      </w:pPr>
      <w:r w:rsidRPr="004A486C">
        <w:rPr>
          <w:rFonts w:cs="PNU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CA622" wp14:editId="703E37DF">
                <wp:simplePos x="0" y="0"/>
                <wp:positionH relativeFrom="column">
                  <wp:posOffset>504190</wp:posOffset>
                </wp:positionH>
                <wp:positionV relativeFrom="paragraph">
                  <wp:posOffset>121920</wp:posOffset>
                </wp:positionV>
                <wp:extent cx="1400175" cy="457200"/>
                <wp:effectExtent l="0" t="0" r="9525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6C3" w:rsidRPr="00ED36C3" w:rsidRDefault="00ED36C3" w:rsidP="00ED36C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  <w:r w:rsidRPr="00ED36C3"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>الرئيس المباشر</w:t>
                            </w:r>
                          </w:p>
                          <w:p w:rsidR="00ED36C3" w:rsidRDefault="006B3DFB" w:rsidP="006B3DFB">
                            <w:pPr>
                              <w:spacing w:after="0" w:line="240" w:lineRule="auto"/>
                              <w:jc w:val="center"/>
                            </w:pPr>
                            <w:permStart w:id="653069286" w:edGrp="everyone"/>
                            <w:r>
                              <w:rPr>
                                <w:rFonts w:cs="PNU" w:hint="cs"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permEnd w:id="65306928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left:0;text-align:left;margin-left:39.7pt;margin-top:9.6pt;width:110.25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" fillcolor="white [3201]" stroked="f" strokeweight=".5pt">
                <v:textbox>
                  <w:txbxContent>
                    <w:p w:rsidR="00ED36C3" w:rsidRPr="00ED36C3" w:rsidRDefault="00ED36C3" w:rsidP="00ED36C3">
                      <w:pPr>
                        <w:spacing w:after="0" w:line="240" w:lineRule="auto"/>
                        <w:jc w:val="center"/>
                        <w:rPr>
                          <w:rFonts w:cs="PNU"/>
                          <w:sz w:val="18"/>
                          <w:szCs w:val="18"/>
                          <w:rtl/>
                        </w:rPr>
                      </w:pPr>
                      <w:r w:rsidRPr="00ED36C3">
                        <w:rPr>
                          <w:rFonts w:cs="PNU" w:hint="cs"/>
                          <w:sz w:val="18"/>
                          <w:szCs w:val="18"/>
                          <w:rtl/>
                        </w:rPr>
                        <w:t>الرئيس المباشر</w:t>
                      </w:r>
                    </w:p>
                    <w:p w:rsidR="00ED36C3" w:rsidRDefault="006B3DFB" w:rsidP="006B3DFB">
                      <w:pPr>
                        <w:spacing w:after="0" w:line="240" w:lineRule="auto"/>
                        <w:jc w:val="center"/>
                      </w:pPr>
                      <w:permStart w:id="653069286" w:edGrp="everyone"/>
                      <w:r>
                        <w:rPr>
                          <w:rFonts w:cs="PNU" w:hint="cs"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permEnd w:id="653069286"/>
                    </w:p>
                  </w:txbxContent>
                </v:textbox>
              </v:shape>
            </w:pict>
          </mc:Fallback>
        </mc:AlternateContent>
      </w:r>
      <w:r w:rsidR="000D5800" w:rsidRPr="004A486C">
        <w:rPr>
          <w:rFonts w:cs="PNU" w:hint="cs"/>
          <w:b/>
          <w:bCs/>
          <w:sz w:val="18"/>
          <w:szCs w:val="18"/>
          <w:rtl/>
        </w:rPr>
        <w:t>وتفضلوا بقبول خالص التحية.</w:t>
      </w:r>
    </w:p>
    <w:p w:rsidR="0099542D" w:rsidRPr="004A486C" w:rsidRDefault="00D832ED" w:rsidP="0099542D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8"/>
          <w:szCs w:val="18"/>
          <w:rtl/>
        </w:rPr>
      </w:pPr>
      <w:r w:rsidRPr="004A486C">
        <w:rPr>
          <w:rFonts w:cs="PNU" w:hint="cs"/>
          <w:noProof/>
          <w:sz w:val="18"/>
          <w:szCs w:val="18"/>
          <w:rtl/>
        </w:rPr>
        <w:tab/>
        <w:t xml:space="preserve"> </w:t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</w:r>
      <w:r w:rsidRPr="004A486C">
        <w:rPr>
          <w:rFonts w:cs="PNU" w:hint="cs"/>
          <w:noProof/>
          <w:sz w:val="18"/>
          <w:szCs w:val="18"/>
          <w:rtl/>
        </w:rPr>
        <w:tab/>
        <w:t xml:space="preserve"> </w:t>
      </w:r>
    </w:p>
    <w:p w:rsidR="005C3CA5" w:rsidRPr="004A486C" w:rsidRDefault="007F7246" w:rsidP="005C3CA5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257D5" wp14:editId="7520368E">
                <wp:simplePos x="0" y="0"/>
                <wp:positionH relativeFrom="column">
                  <wp:posOffset>-305435</wp:posOffset>
                </wp:positionH>
                <wp:positionV relativeFrom="paragraph">
                  <wp:posOffset>160020</wp:posOffset>
                </wp:positionV>
                <wp:extent cx="950595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05pt,12.6pt" to="724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" strokecolor="black [3213]"/>
            </w:pict>
          </mc:Fallback>
        </mc:AlternateContent>
      </w:r>
    </w:p>
    <w:p w:rsidR="002D79CB" w:rsidRPr="004A486C" w:rsidRDefault="00D832ED" w:rsidP="006B3DFB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b/>
          <w:bCs/>
          <w:noProof/>
          <w:sz w:val="18"/>
          <w:szCs w:val="18"/>
          <w:rtl/>
        </w:rPr>
        <w:t>سعادة</w:t>
      </w:r>
      <w:r w:rsidR="00544A3D" w:rsidRPr="004A486C">
        <w:rPr>
          <w:rFonts w:cs="PNU" w:hint="cs"/>
          <w:b/>
          <w:bCs/>
          <w:noProof/>
          <w:sz w:val="18"/>
          <w:szCs w:val="18"/>
          <w:rtl/>
        </w:rPr>
        <w:t xml:space="preserve"> مدير </w:t>
      </w:r>
      <w:r w:rsidR="00394A99" w:rsidRPr="004A486C">
        <w:rPr>
          <w:rFonts w:cs="PNU" w:hint="cs"/>
          <w:b/>
          <w:bCs/>
          <w:noProof/>
          <w:sz w:val="18"/>
          <w:szCs w:val="18"/>
          <w:rtl/>
        </w:rPr>
        <w:t>وحدة</w:t>
      </w:r>
      <w:r w:rsidR="00544A3D" w:rsidRPr="004A486C">
        <w:rPr>
          <w:rFonts w:cs="PNU" w:hint="cs"/>
          <w:b/>
          <w:bCs/>
          <w:noProof/>
          <w:sz w:val="18"/>
          <w:szCs w:val="18"/>
          <w:rtl/>
        </w:rPr>
        <w:t xml:space="preserve"> الرواتب والنفقات:</w:t>
      </w:r>
      <w:r w:rsidRPr="004A486C">
        <w:rPr>
          <w:rFonts w:cs="PNU" w:hint="cs"/>
          <w:b/>
          <w:bCs/>
          <w:noProof/>
          <w:sz w:val="18"/>
          <w:szCs w:val="18"/>
          <w:rtl/>
        </w:rPr>
        <w:t xml:space="preserve"> </w:t>
      </w:r>
      <w:permStart w:id="469638910" w:edGrp="everyone"/>
      <w:r w:rsidR="006B3DFB">
        <w:rPr>
          <w:rFonts w:cs="PNU" w:hint="cs"/>
          <w:b/>
          <w:bCs/>
          <w:noProof/>
          <w:sz w:val="18"/>
          <w:szCs w:val="18"/>
          <w:rtl/>
        </w:rPr>
        <w:t xml:space="preserve">         </w:t>
      </w:r>
      <w:permEnd w:id="469638910"/>
      <w:r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</w:t>
      </w:r>
      <w:r w:rsidR="00BB11E7"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                   </w:t>
      </w:r>
      <w:r w:rsidR="0099542D" w:rsidRPr="004A486C">
        <w:rPr>
          <w:rFonts w:cs="PNU" w:hint="cs"/>
          <w:b/>
          <w:bCs/>
          <w:noProof/>
          <w:sz w:val="18"/>
          <w:szCs w:val="18"/>
          <w:rtl/>
        </w:rPr>
        <w:t xml:space="preserve">    </w:t>
      </w:r>
      <w:r w:rsidR="00544A3D" w:rsidRPr="004A486C">
        <w:rPr>
          <w:rFonts w:cs="PNU" w:hint="cs"/>
          <w:b/>
          <w:bCs/>
          <w:noProof/>
          <w:sz w:val="18"/>
          <w:szCs w:val="18"/>
          <w:rtl/>
        </w:rPr>
        <w:t xml:space="preserve"> </w:t>
      </w:r>
      <w:r w:rsidR="00BB11E7"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            </w:t>
      </w:r>
      <w:r w:rsidR="00544A3D" w:rsidRPr="004A486C">
        <w:rPr>
          <w:rFonts w:cs="PNU" w:hint="cs"/>
          <w:b/>
          <w:bCs/>
          <w:noProof/>
          <w:sz w:val="18"/>
          <w:szCs w:val="18"/>
          <w:rtl/>
        </w:rPr>
        <w:t xml:space="preserve"> </w:t>
      </w:r>
      <w:r w:rsidRPr="004A486C">
        <w:rPr>
          <w:rFonts w:cs="PNU" w:hint="cs"/>
          <w:b/>
          <w:bCs/>
          <w:noProof/>
          <w:sz w:val="18"/>
          <w:szCs w:val="18"/>
          <w:rtl/>
        </w:rPr>
        <w:t>الموقر</w:t>
      </w:r>
    </w:p>
    <w:p w:rsidR="00055516" w:rsidRPr="004A486C" w:rsidRDefault="00055516" w:rsidP="00055516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b/>
          <w:bCs/>
          <w:noProof/>
          <w:sz w:val="18"/>
          <w:szCs w:val="18"/>
          <w:rtl/>
        </w:rPr>
        <w:t>السلام عليكم ورحمة ا</w:t>
      </w:r>
      <w:r w:rsidR="00D832ED" w:rsidRPr="004A486C">
        <w:rPr>
          <w:rFonts w:cs="PNU" w:hint="cs"/>
          <w:b/>
          <w:bCs/>
          <w:noProof/>
          <w:sz w:val="18"/>
          <w:szCs w:val="18"/>
          <w:rtl/>
        </w:rPr>
        <w:t>لله وبركاته،وبعد:</w:t>
      </w:r>
    </w:p>
    <w:p w:rsidR="00D832ED" w:rsidRPr="004A486C" w:rsidRDefault="00D832ED" w:rsidP="00055516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noProof/>
          <w:sz w:val="18"/>
          <w:szCs w:val="18"/>
          <w:rtl/>
        </w:rPr>
        <w:t xml:space="preserve">حيث تمت موافقة معالي مديرة الجامعة </w:t>
      </w:r>
      <w:r w:rsidR="00232F72" w:rsidRPr="004A486C">
        <w:rPr>
          <w:rFonts w:cs="PNU" w:hint="cs"/>
          <w:noProof/>
          <w:sz w:val="18"/>
          <w:szCs w:val="18"/>
          <w:rtl/>
        </w:rPr>
        <w:t>على تكليف المذكورات أعلاه (مرفق)، نأمل إجراء اللازم نحو صرف مستحقاتهن.</w:t>
      </w:r>
    </w:p>
    <w:p w:rsidR="000D7D9E" w:rsidRPr="004A486C" w:rsidRDefault="005C3CA5" w:rsidP="00055516">
      <w:pPr>
        <w:tabs>
          <w:tab w:val="left" w:pos="13161"/>
        </w:tabs>
        <w:bidi/>
        <w:spacing w:after="0" w:line="240" w:lineRule="auto"/>
        <w:jc w:val="center"/>
        <w:rPr>
          <w:rFonts w:cs="PNU"/>
          <w:noProof/>
          <w:sz w:val="18"/>
          <w:szCs w:val="18"/>
          <w:rtl/>
        </w:rPr>
      </w:pPr>
      <w:r w:rsidRPr="004A486C">
        <w:rPr>
          <w:rFonts w:cs="PNU" w:hint="cs"/>
          <w:noProof/>
          <w:sz w:val="18"/>
          <w:szCs w:val="18"/>
          <w:rtl/>
        </w:rPr>
        <w:t>وتفضلوا بقبول خالص التحية.</w:t>
      </w:r>
    </w:p>
    <w:p w:rsidR="00BB11E7" w:rsidRPr="004A486C" w:rsidRDefault="000D7D9E" w:rsidP="00055516">
      <w:pPr>
        <w:tabs>
          <w:tab w:val="center" w:pos="4320"/>
          <w:tab w:val="right" w:pos="8640"/>
        </w:tabs>
        <w:bidi/>
        <w:spacing w:after="0" w:line="240" w:lineRule="auto"/>
        <w:jc w:val="right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</w:t>
      </w:r>
      <w:r w:rsidR="00BB11E7" w:rsidRPr="004A486C">
        <w:rPr>
          <w:rFonts w:cs="PNU" w:hint="cs"/>
          <w:b/>
          <w:bCs/>
          <w:noProof/>
          <w:sz w:val="18"/>
          <w:szCs w:val="18"/>
          <w:rtl/>
        </w:rPr>
        <w:t xml:space="preserve">  </w:t>
      </w:r>
      <w:r w:rsidR="0058192C" w:rsidRPr="004A486C">
        <w:rPr>
          <w:rFonts w:cs="PNU" w:hint="cs"/>
          <w:b/>
          <w:bCs/>
          <w:noProof/>
          <w:sz w:val="18"/>
          <w:szCs w:val="18"/>
          <w:rtl/>
        </w:rPr>
        <w:t>مديرة الإدارة العامة للموارد البشرية</w:t>
      </w:r>
      <w:r w:rsidR="00232F72" w:rsidRPr="004A486C">
        <w:rPr>
          <w:rFonts w:cs="PNU" w:hint="cs"/>
          <w:b/>
          <w:bCs/>
          <w:noProof/>
          <w:sz w:val="18"/>
          <w:szCs w:val="18"/>
          <w:rtl/>
        </w:rPr>
        <w:t>.</w:t>
      </w:r>
      <w:r w:rsidR="00C016D8"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BB11E7"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</w:t>
      </w:r>
    </w:p>
    <w:p w:rsidR="00BB11E7" w:rsidRPr="004A486C" w:rsidRDefault="00AC3BC6" w:rsidP="006B3DFB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</w:t>
      </w:r>
      <w:r w:rsidR="006B3DFB">
        <w:rPr>
          <w:rFonts w:cs="PNU" w:hint="cs"/>
          <w:b/>
          <w:bCs/>
          <w:noProof/>
          <w:sz w:val="18"/>
          <w:szCs w:val="18"/>
          <w:rtl/>
        </w:rPr>
        <w:t xml:space="preserve">                     </w:t>
      </w:r>
      <w:r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</w:t>
      </w:r>
      <w:permStart w:id="811927923" w:edGrp="everyone"/>
      <w:r w:rsidR="006B3DFB">
        <w:rPr>
          <w:rFonts w:cs="PNU" w:hint="cs"/>
          <w:b/>
          <w:bCs/>
          <w:noProof/>
          <w:sz w:val="18"/>
          <w:szCs w:val="18"/>
          <w:rtl/>
        </w:rPr>
        <w:t xml:space="preserve">                     </w:t>
      </w:r>
      <w:permEnd w:id="811927923"/>
      <w:r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</w:t>
      </w:r>
      <w:permStart w:id="747312717" w:edGrp="everyone"/>
      <w:permEnd w:id="747312717"/>
    </w:p>
    <w:p w:rsidR="0099542D" w:rsidRPr="004A486C" w:rsidRDefault="00BB11E7" w:rsidP="00BB11E7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rFonts w:cs="PNU"/>
          <w:b/>
          <w:bCs/>
          <w:noProof/>
          <w:sz w:val="18"/>
          <w:szCs w:val="18"/>
          <w:rtl/>
        </w:rPr>
      </w:pPr>
      <w:r w:rsidRPr="004A486C">
        <w:rPr>
          <w:rFonts w:cs="PNU"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16D8" w:rsidRPr="004A486C">
        <w:rPr>
          <w:rFonts w:cs="PNU" w:hint="cs"/>
          <w:b/>
          <w:bCs/>
          <w:noProof/>
          <w:sz w:val="18"/>
          <w:szCs w:val="18"/>
          <w:rtl/>
        </w:rPr>
        <w:t>فوزية بنت سليمان العمرو</w:t>
      </w:r>
    </w:p>
    <w:p w:rsidR="00AC3BC6" w:rsidRPr="004A486C" w:rsidRDefault="00BB11E7" w:rsidP="00A445BC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b/>
          <w:bCs/>
          <w:noProof/>
          <w:sz w:val="18"/>
          <w:szCs w:val="18"/>
        </w:rPr>
      </w:pPr>
      <w:r w:rsidRPr="004A486C">
        <w:rPr>
          <w:rFonts w:ascii="Calibri" w:eastAsia="Calibri" w:hAnsi="Calibri" w:cs="PNU" w:hint="cs"/>
          <w:sz w:val="18"/>
          <w:szCs w:val="18"/>
          <w:rtl/>
        </w:rPr>
        <w:t xml:space="preserve">صورة مع التحية للجهة.                                       </w:t>
      </w:r>
      <w:r w:rsidRPr="004A486C">
        <w:rPr>
          <w:rFonts w:cs="PNU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</w:t>
      </w:r>
    </w:p>
    <w:sectPr w:rsidR="00AC3BC6" w:rsidRPr="004A486C" w:rsidSect="004A48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620" w:right="1411" w:bottom="851" w:left="1411" w:header="340" w:footer="5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BB6" w:rsidRDefault="00D14BB6" w:rsidP="000A2DE1">
      <w:r>
        <w:separator/>
      </w:r>
    </w:p>
  </w:endnote>
  <w:endnote w:type="continuationSeparator" w:id="0">
    <w:p w:rsidR="00D14BB6" w:rsidRDefault="00D14BB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86C" w:rsidRDefault="004A48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FA" w:rsidRPr="004A486C" w:rsidRDefault="00656797" w:rsidP="004A486C">
    <w:pPr>
      <w:pStyle w:val="a5"/>
      <w:tabs>
        <w:tab w:val="clear" w:pos="4153"/>
        <w:tab w:val="clear" w:pos="8306"/>
        <w:tab w:val="left" w:pos="12936"/>
      </w:tabs>
      <w:rPr>
        <w:rFonts w:cs="PNU"/>
        <w:sz w:val="18"/>
        <w:szCs w:val="18"/>
        <w:rtl/>
      </w:rPr>
    </w:pPr>
    <w:r w:rsidRPr="004A486C">
      <w:rPr>
        <w:rFonts w:cs="PNU"/>
        <w:noProof/>
        <w:sz w:val="18"/>
        <w:szCs w:val="18"/>
      </w:rPr>
      <w:drawing>
        <wp:anchor distT="0" distB="0" distL="114300" distR="114300" simplePos="0" relativeHeight="251666944" behindDoc="0" locked="0" layoutInCell="1" allowOverlap="1" wp14:anchorId="52C5E14E" wp14:editId="0C6150C5">
          <wp:simplePos x="0" y="0"/>
          <wp:positionH relativeFrom="column">
            <wp:posOffset>-92399</wp:posOffset>
          </wp:positionH>
          <wp:positionV relativeFrom="paragraph">
            <wp:posOffset>-160655</wp:posOffset>
          </wp:positionV>
          <wp:extent cx="465779" cy="523875"/>
          <wp:effectExtent l="0" t="0" r="0" b="0"/>
          <wp:wrapNone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779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BC6" w:rsidRPr="004A486C">
      <w:rPr>
        <w:rFonts w:ascii="Calibri" w:eastAsia="Calibri" w:hAnsi="Calibri" w:cs="PNU"/>
        <w:noProof/>
        <w:sz w:val="18"/>
        <w:szCs w:val="18"/>
      </w:rPr>
      <w:drawing>
        <wp:anchor distT="0" distB="0" distL="114300" distR="114300" simplePos="0" relativeHeight="251665920" behindDoc="0" locked="0" layoutInCell="1" allowOverlap="1" wp14:anchorId="0C644A78" wp14:editId="7E899A35">
          <wp:simplePos x="0" y="0"/>
          <wp:positionH relativeFrom="column">
            <wp:posOffset>8921115</wp:posOffset>
          </wp:positionH>
          <wp:positionV relativeFrom="paragraph">
            <wp:posOffset>-113030</wp:posOffset>
          </wp:positionV>
          <wp:extent cx="276860" cy="295275"/>
          <wp:effectExtent l="0" t="0" r="8890" b="9525"/>
          <wp:wrapNone/>
          <wp:docPr id="1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699" w:rsidRPr="004A486C">
      <w:rPr>
        <w:rFonts w:cs="PNU" w:hint="cs"/>
        <w:sz w:val="18"/>
        <w:szCs w:val="18"/>
        <w:rtl/>
      </w:rPr>
      <w:t>رقم النموذج:</w:t>
    </w:r>
    <w:r w:rsidR="00BA77AF" w:rsidRPr="004A486C">
      <w:rPr>
        <w:rFonts w:cs="PNU" w:hint="cs"/>
        <w:sz w:val="18"/>
        <w:szCs w:val="18"/>
        <w:rtl/>
      </w:rPr>
      <w:t>1</w:t>
    </w:r>
    <w:r w:rsidR="00C61699" w:rsidRPr="004A486C">
      <w:rPr>
        <w:rFonts w:cs="PNU" w:hint="cs"/>
        <w:sz w:val="18"/>
        <w:szCs w:val="18"/>
        <w:rtl/>
      </w:rPr>
      <w:t>903-012001020101</w:t>
    </w:r>
    <w:r w:rsidR="00C61699" w:rsidRPr="004A486C">
      <w:rPr>
        <w:rFonts w:ascii="Calibri" w:eastAsia="Calibri" w:hAnsi="Calibri" w:cs="PNU"/>
        <w:sz w:val="18"/>
        <w:szCs w:val="18"/>
      </w:rPr>
      <w:t xml:space="preserve"> </w:t>
    </w:r>
    <w:r w:rsidR="006A2EE9" w:rsidRPr="004A486C">
      <w:rPr>
        <w:rFonts w:ascii="Calibri" w:eastAsia="Calibri" w:hAnsi="Calibri" w:cs="PNU" w:hint="cs"/>
        <w:sz w:val="18"/>
        <w:szCs w:val="18"/>
        <w:rtl/>
      </w:rPr>
      <w:t xml:space="preserve"> </w:t>
    </w:r>
    <w:r w:rsidR="00C61699" w:rsidRPr="004A486C">
      <w:rPr>
        <w:rFonts w:ascii="Calibri" w:eastAsia="Calibri" w:hAnsi="Calibri" w:cs="PNU"/>
        <w:sz w:val="18"/>
        <w:szCs w:val="18"/>
      </w:rPr>
      <w:t xml:space="preserve"> </w:t>
    </w:r>
    <w:r w:rsidR="0099542D" w:rsidRPr="004A486C">
      <w:rPr>
        <w:rFonts w:ascii="Calibri" w:eastAsia="Calibri" w:hAnsi="Calibri" w:cs="PNU" w:hint="cs"/>
        <w:sz w:val="18"/>
        <w:szCs w:val="18"/>
        <w:rtl/>
      </w:rPr>
      <w:t xml:space="preserve"> </w:t>
    </w:r>
    <w:r w:rsidR="00ED36C3" w:rsidRPr="004A486C">
      <w:rPr>
        <w:rFonts w:cs="PNU" w:hint="cs"/>
        <w:sz w:val="18"/>
        <w:szCs w:val="18"/>
        <w:rtl/>
      </w:rP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86C" w:rsidRDefault="004A48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BB6" w:rsidRDefault="00D14BB6" w:rsidP="000A2DE1">
      <w:r>
        <w:separator/>
      </w:r>
    </w:p>
  </w:footnote>
  <w:footnote w:type="continuationSeparator" w:id="0">
    <w:p w:rsidR="00D14BB6" w:rsidRDefault="00D14BB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B3DF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Default="00757298" w:rsidP="00CE4176">
    <w:pPr>
      <w:pStyle w:val="a4"/>
      <w:tabs>
        <w:tab w:val="clear" w:pos="4153"/>
        <w:tab w:val="clear" w:pos="8306"/>
      </w:tabs>
      <w:rPr>
        <w:rtl/>
      </w:rPr>
    </w:pPr>
    <w:r>
      <w:rPr>
        <w:rFonts w:cs="Traditional Arabic"/>
        <w:noProof/>
        <w:rtl/>
      </w:rPr>
      <w:drawing>
        <wp:anchor distT="0" distB="0" distL="114300" distR="114300" simplePos="0" relativeHeight="251668992" behindDoc="0" locked="0" layoutInCell="1" allowOverlap="1" wp14:anchorId="25466FA3" wp14:editId="1A3577E4">
          <wp:simplePos x="0" y="0"/>
          <wp:positionH relativeFrom="column">
            <wp:posOffset>370205</wp:posOffset>
          </wp:positionH>
          <wp:positionV relativeFrom="paragraph">
            <wp:posOffset>3175</wp:posOffset>
          </wp:positionV>
          <wp:extent cx="8353425" cy="1938213"/>
          <wp:effectExtent l="0" t="0" r="0" b="5080"/>
          <wp:wrapNone/>
          <wp:docPr id="8" name="صورة 8" descr="\\pmcrantpsvm01.ads.pnu.edu.sa\PMCRSTGVDI02\Jaalshaeibi\Desktop\ترويسة للنموذج-العرض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mcrantpsvm01.ads.pnu.edu.sa\PMCRSTGVDI02\Jaalshaeibi\Desktop\ترويسة للنموذج-العرض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3425" cy="1938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104D39" w:rsidRDefault="004A486C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 w:rsidRPr="004A486C">
      <w:rPr>
        <w:rFonts w:cs="PNU"/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C55D0BB" wp14:editId="0335A367">
              <wp:simplePos x="0" y="0"/>
              <wp:positionH relativeFrom="column">
                <wp:posOffset>6590665</wp:posOffset>
              </wp:positionH>
              <wp:positionV relativeFrom="paragraph">
                <wp:posOffset>151765</wp:posOffset>
              </wp:positionV>
              <wp:extent cx="1828800" cy="33337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828800" cy="33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486C" w:rsidRPr="004A486C" w:rsidRDefault="004A486C" w:rsidP="004A486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4A486C">
                            <w:rPr>
                              <w:rFonts w:cs="PNU" w:hint="cs"/>
                              <w:sz w:val="20"/>
                              <w:szCs w:val="20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18.95pt;margin-top:11.95pt;width:2in;height:26.2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" stroked="f">
              <v:fill opacity="0"/>
              <v:textbox>
                <w:txbxContent>
                  <w:p w:rsidR="004A486C" w:rsidRPr="004A486C" w:rsidRDefault="004A486C" w:rsidP="004A486C">
                    <w:pPr>
                      <w:jc w:val="right"/>
                      <w:rPr>
                        <w:sz w:val="20"/>
                        <w:szCs w:val="20"/>
                      </w:rPr>
                    </w:pPr>
                    <w:bookmarkStart w:id="1" w:name="_GoBack"/>
                    <w:r w:rsidRPr="004A486C">
                      <w:rPr>
                        <w:rFonts w:cs="PNU" w:hint="cs"/>
                        <w:sz w:val="20"/>
                        <w:szCs w:val="20"/>
                        <w:rtl/>
                      </w:rPr>
                      <w:t>وحدة شؤون أعضاء هيئة التدريس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057DBA">
      <w:rPr>
        <w:rtl/>
      </w:rPr>
      <w:tab/>
    </w:r>
  </w:p>
  <w:p w:rsidR="00104D39" w:rsidRPr="002A0E85" w:rsidRDefault="00104D39" w:rsidP="00B3150A">
    <w:pPr>
      <w:pStyle w:val="a4"/>
      <w:rPr>
        <w:rtl/>
        <w:lang w:val="en-GB"/>
      </w:rPr>
    </w:pPr>
  </w:p>
  <w:p w:rsidR="00104D39" w:rsidRDefault="00104D39" w:rsidP="00B3150A">
    <w:pPr>
      <w:pStyle w:val="a4"/>
      <w:rPr>
        <w:rtl/>
      </w:rPr>
    </w:pPr>
  </w:p>
  <w:p w:rsidR="00187521" w:rsidRDefault="00187521" w:rsidP="003F468A">
    <w:pPr>
      <w:pStyle w:val="a4"/>
      <w:tabs>
        <w:tab w:val="clear" w:pos="4153"/>
        <w:tab w:val="clear" w:pos="8306"/>
        <w:tab w:val="left" w:pos="7688"/>
      </w:tabs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B3DF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n0Ug122DcoXMo82JSVJnGpduNuE=" w:salt="ntCJqzolhA4uhuynTyVcZA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8D"/>
    <w:rsid w:val="000213BF"/>
    <w:rsid w:val="00021F8B"/>
    <w:rsid w:val="0002512A"/>
    <w:rsid w:val="0002755C"/>
    <w:rsid w:val="000314EA"/>
    <w:rsid w:val="00036A0E"/>
    <w:rsid w:val="00050DB6"/>
    <w:rsid w:val="00055516"/>
    <w:rsid w:val="00057DBA"/>
    <w:rsid w:val="00065CB0"/>
    <w:rsid w:val="000752E7"/>
    <w:rsid w:val="000811FD"/>
    <w:rsid w:val="00082841"/>
    <w:rsid w:val="00084E0A"/>
    <w:rsid w:val="00087A28"/>
    <w:rsid w:val="00094250"/>
    <w:rsid w:val="0009673D"/>
    <w:rsid w:val="00097522"/>
    <w:rsid w:val="000A27BA"/>
    <w:rsid w:val="000A2DE1"/>
    <w:rsid w:val="000C1D62"/>
    <w:rsid w:val="000C6072"/>
    <w:rsid w:val="000D5800"/>
    <w:rsid w:val="000D7D9E"/>
    <w:rsid w:val="000E2FAA"/>
    <w:rsid w:val="000F3E66"/>
    <w:rsid w:val="000F5AA0"/>
    <w:rsid w:val="000F6C19"/>
    <w:rsid w:val="000F734E"/>
    <w:rsid w:val="00100BFD"/>
    <w:rsid w:val="00104D39"/>
    <w:rsid w:val="001149CF"/>
    <w:rsid w:val="00115C59"/>
    <w:rsid w:val="0014152A"/>
    <w:rsid w:val="00142C31"/>
    <w:rsid w:val="00151A45"/>
    <w:rsid w:val="0016184B"/>
    <w:rsid w:val="00170AA4"/>
    <w:rsid w:val="00175452"/>
    <w:rsid w:val="00180244"/>
    <w:rsid w:val="00182389"/>
    <w:rsid w:val="00187521"/>
    <w:rsid w:val="00194C7E"/>
    <w:rsid w:val="001C1F9A"/>
    <w:rsid w:val="001C2F70"/>
    <w:rsid w:val="00204F38"/>
    <w:rsid w:val="0021018D"/>
    <w:rsid w:val="00232F72"/>
    <w:rsid w:val="002347F3"/>
    <w:rsid w:val="00246C21"/>
    <w:rsid w:val="00246DC9"/>
    <w:rsid w:val="0025569E"/>
    <w:rsid w:val="00261888"/>
    <w:rsid w:val="00285F80"/>
    <w:rsid w:val="00286CA3"/>
    <w:rsid w:val="002A0E85"/>
    <w:rsid w:val="002A4188"/>
    <w:rsid w:val="002C77F4"/>
    <w:rsid w:val="002D7192"/>
    <w:rsid w:val="002D79CB"/>
    <w:rsid w:val="002E46B4"/>
    <w:rsid w:val="002E4E80"/>
    <w:rsid w:val="002F4521"/>
    <w:rsid w:val="002F627F"/>
    <w:rsid w:val="003050BE"/>
    <w:rsid w:val="003176A4"/>
    <w:rsid w:val="00322042"/>
    <w:rsid w:val="00323237"/>
    <w:rsid w:val="00327436"/>
    <w:rsid w:val="00331C4D"/>
    <w:rsid w:val="00333C65"/>
    <w:rsid w:val="003471C9"/>
    <w:rsid w:val="00357F6E"/>
    <w:rsid w:val="003608F7"/>
    <w:rsid w:val="00361DBC"/>
    <w:rsid w:val="00384C4A"/>
    <w:rsid w:val="00384E63"/>
    <w:rsid w:val="0039483B"/>
    <w:rsid w:val="00394A99"/>
    <w:rsid w:val="003A054F"/>
    <w:rsid w:val="003A50E2"/>
    <w:rsid w:val="003B7F8A"/>
    <w:rsid w:val="003D5171"/>
    <w:rsid w:val="003E2932"/>
    <w:rsid w:val="003E65DB"/>
    <w:rsid w:val="003F468A"/>
    <w:rsid w:val="00400153"/>
    <w:rsid w:val="0040493B"/>
    <w:rsid w:val="004056CD"/>
    <w:rsid w:val="00412609"/>
    <w:rsid w:val="00416FDA"/>
    <w:rsid w:val="00433048"/>
    <w:rsid w:val="0048071B"/>
    <w:rsid w:val="00490AF8"/>
    <w:rsid w:val="00494D65"/>
    <w:rsid w:val="004A486C"/>
    <w:rsid w:val="004A6654"/>
    <w:rsid w:val="004B5495"/>
    <w:rsid w:val="004B66E0"/>
    <w:rsid w:val="004D113D"/>
    <w:rsid w:val="004E1E05"/>
    <w:rsid w:val="00506DC7"/>
    <w:rsid w:val="00507DB8"/>
    <w:rsid w:val="00515BC2"/>
    <w:rsid w:val="00524190"/>
    <w:rsid w:val="00534FCE"/>
    <w:rsid w:val="00544A3D"/>
    <w:rsid w:val="00555504"/>
    <w:rsid w:val="0057262E"/>
    <w:rsid w:val="00575E48"/>
    <w:rsid w:val="00576E4C"/>
    <w:rsid w:val="0058192C"/>
    <w:rsid w:val="00585CB6"/>
    <w:rsid w:val="005A013B"/>
    <w:rsid w:val="005A4BE5"/>
    <w:rsid w:val="005C100B"/>
    <w:rsid w:val="005C2965"/>
    <w:rsid w:val="005C3CA5"/>
    <w:rsid w:val="005D3BFB"/>
    <w:rsid w:val="005D7769"/>
    <w:rsid w:val="005E3D32"/>
    <w:rsid w:val="005E498F"/>
    <w:rsid w:val="00605680"/>
    <w:rsid w:val="00611F53"/>
    <w:rsid w:val="006219CA"/>
    <w:rsid w:val="00631D7D"/>
    <w:rsid w:val="00634548"/>
    <w:rsid w:val="0064602B"/>
    <w:rsid w:val="006460E0"/>
    <w:rsid w:val="00653662"/>
    <w:rsid w:val="0065557F"/>
    <w:rsid w:val="00656797"/>
    <w:rsid w:val="00662D28"/>
    <w:rsid w:val="00683F04"/>
    <w:rsid w:val="006926FA"/>
    <w:rsid w:val="0069790F"/>
    <w:rsid w:val="006A2EE9"/>
    <w:rsid w:val="006A63BB"/>
    <w:rsid w:val="006B3DFB"/>
    <w:rsid w:val="006C563D"/>
    <w:rsid w:val="006D00ED"/>
    <w:rsid w:val="006D663B"/>
    <w:rsid w:val="006E76E8"/>
    <w:rsid w:val="006F2840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57298"/>
    <w:rsid w:val="00780D3F"/>
    <w:rsid w:val="00786530"/>
    <w:rsid w:val="007B7805"/>
    <w:rsid w:val="007F1C9C"/>
    <w:rsid w:val="007F401C"/>
    <w:rsid w:val="007F7246"/>
    <w:rsid w:val="0080439D"/>
    <w:rsid w:val="00830835"/>
    <w:rsid w:val="008409C4"/>
    <w:rsid w:val="00840E6A"/>
    <w:rsid w:val="0085345B"/>
    <w:rsid w:val="00857139"/>
    <w:rsid w:val="0087645D"/>
    <w:rsid w:val="00877CD5"/>
    <w:rsid w:val="00882D61"/>
    <w:rsid w:val="00886C0B"/>
    <w:rsid w:val="008930D2"/>
    <w:rsid w:val="008B0051"/>
    <w:rsid w:val="008B4AFA"/>
    <w:rsid w:val="008B573F"/>
    <w:rsid w:val="008C1526"/>
    <w:rsid w:val="008C52DA"/>
    <w:rsid w:val="008D278C"/>
    <w:rsid w:val="008D2CA0"/>
    <w:rsid w:val="0094452B"/>
    <w:rsid w:val="00974A73"/>
    <w:rsid w:val="00981622"/>
    <w:rsid w:val="00992090"/>
    <w:rsid w:val="00994745"/>
    <w:rsid w:val="0099542D"/>
    <w:rsid w:val="009968E2"/>
    <w:rsid w:val="009A5117"/>
    <w:rsid w:val="009B06E9"/>
    <w:rsid w:val="009E2F80"/>
    <w:rsid w:val="00A02C5B"/>
    <w:rsid w:val="00A2610D"/>
    <w:rsid w:val="00A445BC"/>
    <w:rsid w:val="00A51A82"/>
    <w:rsid w:val="00A522A6"/>
    <w:rsid w:val="00A66696"/>
    <w:rsid w:val="00A71A64"/>
    <w:rsid w:val="00A75561"/>
    <w:rsid w:val="00A7621C"/>
    <w:rsid w:val="00A87D8D"/>
    <w:rsid w:val="00AA4BA3"/>
    <w:rsid w:val="00AA4E8E"/>
    <w:rsid w:val="00AB3A16"/>
    <w:rsid w:val="00AC3BC6"/>
    <w:rsid w:val="00AE0E10"/>
    <w:rsid w:val="00AE4788"/>
    <w:rsid w:val="00AE65C4"/>
    <w:rsid w:val="00B0482F"/>
    <w:rsid w:val="00B07776"/>
    <w:rsid w:val="00B1218D"/>
    <w:rsid w:val="00B17BD9"/>
    <w:rsid w:val="00B20548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4ECD"/>
    <w:rsid w:val="00B85261"/>
    <w:rsid w:val="00B96152"/>
    <w:rsid w:val="00B96C30"/>
    <w:rsid w:val="00BA77AF"/>
    <w:rsid w:val="00BB11E7"/>
    <w:rsid w:val="00BE377C"/>
    <w:rsid w:val="00BF4FAF"/>
    <w:rsid w:val="00C016D8"/>
    <w:rsid w:val="00C02D3F"/>
    <w:rsid w:val="00C12A15"/>
    <w:rsid w:val="00C20954"/>
    <w:rsid w:val="00C21067"/>
    <w:rsid w:val="00C323A5"/>
    <w:rsid w:val="00C336FA"/>
    <w:rsid w:val="00C41F1D"/>
    <w:rsid w:val="00C50657"/>
    <w:rsid w:val="00C53F35"/>
    <w:rsid w:val="00C61699"/>
    <w:rsid w:val="00C63D6D"/>
    <w:rsid w:val="00C653B7"/>
    <w:rsid w:val="00C70246"/>
    <w:rsid w:val="00C7492B"/>
    <w:rsid w:val="00C773EB"/>
    <w:rsid w:val="00C86676"/>
    <w:rsid w:val="00C921ED"/>
    <w:rsid w:val="00CA4C79"/>
    <w:rsid w:val="00CA5654"/>
    <w:rsid w:val="00CC19E0"/>
    <w:rsid w:val="00CD5EF7"/>
    <w:rsid w:val="00CD7A8D"/>
    <w:rsid w:val="00CE4176"/>
    <w:rsid w:val="00D04128"/>
    <w:rsid w:val="00D04F95"/>
    <w:rsid w:val="00D14BB6"/>
    <w:rsid w:val="00D24817"/>
    <w:rsid w:val="00D51CBA"/>
    <w:rsid w:val="00D54FEF"/>
    <w:rsid w:val="00D8206C"/>
    <w:rsid w:val="00D832ED"/>
    <w:rsid w:val="00D8474F"/>
    <w:rsid w:val="00D84AE3"/>
    <w:rsid w:val="00D864A4"/>
    <w:rsid w:val="00DB5FFE"/>
    <w:rsid w:val="00DC4EAD"/>
    <w:rsid w:val="00DC4ED7"/>
    <w:rsid w:val="00DC6C1D"/>
    <w:rsid w:val="00DE0E08"/>
    <w:rsid w:val="00DE23D0"/>
    <w:rsid w:val="00DE2F75"/>
    <w:rsid w:val="00E0465B"/>
    <w:rsid w:val="00E103E3"/>
    <w:rsid w:val="00E2105F"/>
    <w:rsid w:val="00E222AC"/>
    <w:rsid w:val="00E257DA"/>
    <w:rsid w:val="00E432C7"/>
    <w:rsid w:val="00E70654"/>
    <w:rsid w:val="00E762BD"/>
    <w:rsid w:val="00E80887"/>
    <w:rsid w:val="00E823A3"/>
    <w:rsid w:val="00E826C0"/>
    <w:rsid w:val="00E9451B"/>
    <w:rsid w:val="00EB1AA3"/>
    <w:rsid w:val="00EC7B54"/>
    <w:rsid w:val="00ED36C3"/>
    <w:rsid w:val="00EF2DE8"/>
    <w:rsid w:val="00F12AF1"/>
    <w:rsid w:val="00F30EE1"/>
    <w:rsid w:val="00F44D6C"/>
    <w:rsid w:val="00F50A4A"/>
    <w:rsid w:val="00F53D06"/>
    <w:rsid w:val="00F56627"/>
    <w:rsid w:val="00F71D3E"/>
    <w:rsid w:val="00F750CE"/>
    <w:rsid w:val="00F81004"/>
    <w:rsid w:val="00F8199A"/>
    <w:rsid w:val="00F827B1"/>
    <w:rsid w:val="00F84F1E"/>
    <w:rsid w:val="00F874FB"/>
    <w:rsid w:val="00F9709D"/>
    <w:rsid w:val="00FC0764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2A0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2A0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917300-A5A1-4756-9155-30CA8E8E880B}"/>
</file>

<file path=customXml/itemProps2.xml><?xml version="1.0" encoding="utf-8"?>
<ds:datastoreItem xmlns:ds="http://schemas.openxmlformats.org/officeDocument/2006/customXml" ds:itemID="{B42438CC-B685-4F58-9E45-8881046BE774}"/>
</file>

<file path=customXml/itemProps3.xml><?xml version="1.0" encoding="utf-8"?>
<ds:datastoreItem xmlns:ds="http://schemas.openxmlformats.org/officeDocument/2006/customXml" ds:itemID="{167BACE9-470A-4A26-BEEA-A6AA5621EA6E}"/>
</file>

<file path=customXml/itemProps4.xml><?xml version="1.0" encoding="utf-8"?>
<ds:datastoreItem xmlns:ds="http://schemas.openxmlformats.org/officeDocument/2006/customXml" ds:itemID="{E5738634-C4C3-4926-BC81-6EF7296D9BF7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93</TotalTime>
  <Pages>1</Pages>
  <Words>109</Words>
  <Characters>2092</Characters>
  <Application>Microsoft Office Word</Application>
  <DocSecurity>8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Doheah Sul ALEnazi</dc:creator>
  <cp:lastModifiedBy>hessah abd alFozan</cp:lastModifiedBy>
  <cp:revision>33</cp:revision>
  <cp:lastPrinted>2019-12-04T09:10:00Z</cp:lastPrinted>
  <dcterms:created xsi:type="dcterms:W3CDTF">2019-10-30T06:12:00Z</dcterms:created>
  <dcterms:modified xsi:type="dcterms:W3CDTF">2020-09-03T10:04:00Z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