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EA9" w:rsidRPr="00D82EA9" w:rsidRDefault="00DF0EBE" w:rsidP="00D82EA9">
      <w:pPr>
        <w:tabs>
          <w:tab w:val="left" w:pos="840"/>
        </w:tabs>
        <w:spacing w:line="240" w:lineRule="auto"/>
        <w:rPr>
          <w:color w:val="FF0000"/>
          <w:sz w:val="2"/>
          <w:szCs w:val="2"/>
          <w:rtl/>
        </w:rPr>
      </w:pPr>
      <w:r w:rsidRPr="00B96703">
        <w:rPr>
          <w:rFonts w:cs="AL-Mohanad"/>
          <w:noProof/>
          <w:color w:val="1F497D" w:themeColor="text2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B0BBC" wp14:editId="322E1087">
                <wp:simplePos x="0" y="0"/>
                <wp:positionH relativeFrom="column">
                  <wp:posOffset>2418714</wp:posOffset>
                </wp:positionH>
                <wp:positionV relativeFrom="paragraph">
                  <wp:posOffset>-266700</wp:posOffset>
                </wp:positionV>
                <wp:extent cx="4124325" cy="533400"/>
                <wp:effectExtent l="0" t="0" r="0" b="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2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703" w:rsidRPr="0050095C" w:rsidRDefault="00B96703" w:rsidP="00C67306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0095C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نموذج إنهاء مهمة لأعضاء الهيئة التعليمية المكلفين بالتدريس خلال الفصل الصيفي للعام الجامعي</w:t>
                            </w:r>
                            <w:permStart w:id="261453431" w:edGrp="everyone"/>
                            <w:r w:rsidR="00C67306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        </w:t>
                            </w:r>
                            <w:permEnd w:id="261453431"/>
                            <w:r w:rsidRPr="0050095C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Pr="0050095C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A03652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03652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03652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03652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03652" w:rsidRPr="00082378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96703" w:rsidRDefault="00B96703" w:rsidP="00B967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190.45pt;margin-top:-21pt;width:324.75pt;height:4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" filled="f" stroked="f">
                <v:textbox>
                  <w:txbxContent>
                    <w:p w:rsidR="00B96703" w:rsidRPr="0050095C" w:rsidRDefault="00B96703" w:rsidP="00C67306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8"/>
                          <w:szCs w:val="18"/>
                        </w:rPr>
                      </w:pPr>
                      <w:r w:rsidRPr="0050095C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>نموذج إنهاء مهمة لأعضاء الهيئة التعليمية المكلفين بالتدريس خلال الفصل الصيفي للعام الجامعي</w:t>
                      </w:r>
                      <w:permStart w:id="261453431" w:edGrp="everyone"/>
                      <w:r w:rsidR="00C67306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        </w:t>
                      </w:r>
                      <w:permEnd w:id="261453431"/>
                      <w:r w:rsidRPr="0050095C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Pr="0050095C">
                        <w:rPr>
                          <w:rFonts w:cs="PNU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A03652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03652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03652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03652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03652" w:rsidRPr="00082378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96703" w:rsidRDefault="00B96703" w:rsidP="00B96703"/>
                  </w:txbxContent>
                </v:textbox>
              </v:shape>
            </w:pict>
          </mc:Fallback>
        </mc:AlternateContent>
      </w:r>
    </w:p>
    <w:p w:rsidR="00571537" w:rsidRDefault="00571537" w:rsidP="00087C10">
      <w:pPr>
        <w:spacing w:after="0" w:line="240" w:lineRule="auto"/>
        <w:jc w:val="right"/>
        <w:rPr>
          <w:rFonts w:cs="PNU"/>
          <w:b/>
          <w:bCs/>
          <w:sz w:val="16"/>
          <w:szCs w:val="16"/>
          <w:rtl/>
        </w:rPr>
      </w:pPr>
    </w:p>
    <w:p w:rsidR="00405AA5" w:rsidRPr="0050095C" w:rsidRDefault="0014152A" w:rsidP="00087C10">
      <w:pPr>
        <w:spacing w:after="0" w:line="240" w:lineRule="auto"/>
        <w:jc w:val="right"/>
        <w:rPr>
          <w:rFonts w:cs="PNU"/>
          <w:b/>
          <w:bCs/>
          <w:sz w:val="16"/>
          <w:szCs w:val="16"/>
        </w:rPr>
      </w:pPr>
      <w:r w:rsidRPr="0050095C">
        <w:rPr>
          <w:rFonts w:cs="PNU" w:hint="cs"/>
          <w:b/>
          <w:bCs/>
          <w:sz w:val="16"/>
          <w:szCs w:val="16"/>
          <w:rtl/>
        </w:rPr>
        <w:t xml:space="preserve">سعادة </w:t>
      </w:r>
      <w:r w:rsidR="00087C10" w:rsidRPr="0050095C">
        <w:rPr>
          <w:rFonts w:cs="PNU" w:hint="cs"/>
          <w:b/>
          <w:bCs/>
          <w:sz w:val="16"/>
          <w:szCs w:val="16"/>
          <w:rtl/>
        </w:rPr>
        <w:t>مديرة الإدارة العامة للموارد البشرية</w:t>
      </w:r>
      <w:r w:rsidRPr="0050095C">
        <w:rPr>
          <w:rFonts w:cs="PNU" w:hint="cs"/>
          <w:b/>
          <w:bCs/>
          <w:sz w:val="16"/>
          <w:szCs w:val="16"/>
          <w:rtl/>
        </w:rPr>
        <w:t xml:space="preserve">.                                                                                                       </w:t>
      </w:r>
      <w:r w:rsidR="00D832ED" w:rsidRPr="0050095C">
        <w:rPr>
          <w:rFonts w:cs="PNU" w:hint="cs"/>
          <w:b/>
          <w:bCs/>
          <w:sz w:val="16"/>
          <w:szCs w:val="16"/>
          <w:rtl/>
        </w:rPr>
        <w:t xml:space="preserve">                                   </w:t>
      </w:r>
      <w:r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D832ED" w:rsidRPr="0050095C">
        <w:rPr>
          <w:rFonts w:cs="PNU" w:hint="cs"/>
          <w:b/>
          <w:bCs/>
          <w:sz w:val="16"/>
          <w:szCs w:val="16"/>
          <w:rtl/>
        </w:rPr>
        <w:t xml:space="preserve">            </w:t>
      </w:r>
      <w:r w:rsidR="00232F72" w:rsidRPr="0050095C">
        <w:rPr>
          <w:rFonts w:cs="PNU" w:hint="cs"/>
          <w:b/>
          <w:bCs/>
          <w:sz w:val="16"/>
          <w:szCs w:val="16"/>
          <w:rtl/>
        </w:rPr>
        <w:t xml:space="preserve">           </w:t>
      </w:r>
      <w:r w:rsidR="0099542D" w:rsidRPr="0050095C">
        <w:rPr>
          <w:rFonts w:cs="PNU" w:hint="cs"/>
          <w:b/>
          <w:bCs/>
          <w:sz w:val="16"/>
          <w:szCs w:val="16"/>
          <w:rtl/>
        </w:rPr>
        <w:t xml:space="preserve">                             </w:t>
      </w:r>
      <w:r w:rsidR="00D24817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232F72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D832ED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Pr="0050095C">
        <w:rPr>
          <w:rFonts w:cs="PNU" w:hint="cs"/>
          <w:b/>
          <w:bCs/>
          <w:sz w:val="16"/>
          <w:szCs w:val="16"/>
          <w:rtl/>
        </w:rPr>
        <w:t>حفظها الل</w:t>
      </w:r>
      <w:r w:rsidR="0099542D" w:rsidRPr="0050095C">
        <w:rPr>
          <w:rFonts w:cs="PNU" w:hint="cs"/>
          <w:b/>
          <w:bCs/>
          <w:sz w:val="16"/>
          <w:szCs w:val="16"/>
          <w:rtl/>
        </w:rPr>
        <w:t>ه.</w:t>
      </w:r>
    </w:p>
    <w:p w:rsidR="00232F72" w:rsidRPr="0050095C" w:rsidRDefault="0099542D" w:rsidP="00105D05">
      <w:pPr>
        <w:spacing w:after="0" w:line="240" w:lineRule="auto"/>
        <w:jc w:val="right"/>
        <w:rPr>
          <w:rFonts w:cs="PNU"/>
          <w:b/>
          <w:bCs/>
          <w:sz w:val="16"/>
          <w:szCs w:val="16"/>
          <w:rtl/>
        </w:rPr>
      </w:pPr>
      <w:r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14152A" w:rsidRPr="0050095C">
        <w:rPr>
          <w:rFonts w:cs="PNU" w:hint="cs"/>
          <w:b/>
          <w:bCs/>
          <w:sz w:val="16"/>
          <w:szCs w:val="16"/>
          <w:rtl/>
        </w:rPr>
        <w:t>السلام عليكم ورحمة الله وبركاته،</w:t>
      </w:r>
      <w:r w:rsidR="00D24817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14152A" w:rsidRPr="0050095C">
        <w:rPr>
          <w:rFonts w:cs="PNU" w:hint="cs"/>
          <w:b/>
          <w:bCs/>
          <w:sz w:val="16"/>
          <w:szCs w:val="16"/>
          <w:rtl/>
        </w:rPr>
        <w:t>وبعد:</w:t>
      </w:r>
    </w:p>
    <w:p w:rsidR="0014152A" w:rsidRPr="0050095C" w:rsidRDefault="00036A0E" w:rsidP="00C67306">
      <w:pPr>
        <w:bidi/>
        <w:spacing w:after="0" w:line="240" w:lineRule="auto"/>
        <w:rPr>
          <w:rFonts w:cs="PNU"/>
          <w:b/>
          <w:bCs/>
          <w:sz w:val="16"/>
          <w:szCs w:val="16"/>
          <w:rtl/>
        </w:rPr>
      </w:pPr>
      <w:r w:rsidRPr="0050095C">
        <w:rPr>
          <w:rFonts w:cs="PNU" w:hint="cs"/>
          <w:sz w:val="16"/>
          <w:szCs w:val="16"/>
          <w:rtl/>
        </w:rPr>
        <w:t xml:space="preserve">        </w:t>
      </w:r>
      <w:r w:rsidR="0014152A" w:rsidRPr="0050095C">
        <w:rPr>
          <w:rFonts w:cs="PNU" w:hint="cs"/>
          <w:sz w:val="16"/>
          <w:szCs w:val="16"/>
          <w:rtl/>
        </w:rPr>
        <w:t>حيث تمت الموافقة على تكليف المذكورات أدناه</w:t>
      </w:r>
      <w:r w:rsidR="0014152A" w:rsidRPr="0050095C">
        <w:rPr>
          <w:rFonts w:cs="PNU" w:hint="cs"/>
          <w:b/>
          <w:bCs/>
          <w:sz w:val="16"/>
          <w:szCs w:val="16"/>
          <w:rtl/>
        </w:rPr>
        <w:t xml:space="preserve"> بكلية</w:t>
      </w:r>
      <w:r w:rsidR="0014152A" w:rsidRPr="0050095C">
        <w:rPr>
          <w:rFonts w:cs="PNU" w:hint="cs"/>
          <w:sz w:val="16"/>
          <w:szCs w:val="16"/>
          <w:rtl/>
        </w:rPr>
        <w:t>.</w:t>
      </w:r>
      <w:permStart w:id="1858208703" w:edGrp="everyone"/>
      <w:r w:rsidR="00C67306">
        <w:rPr>
          <w:rFonts w:cs="PNU" w:hint="cs"/>
          <w:sz w:val="16"/>
          <w:szCs w:val="16"/>
          <w:rtl/>
        </w:rPr>
        <w:t xml:space="preserve"> </w:t>
      </w:r>
      <w:r w:rsidR="00C67306">
        <w:rPr>
          <w:rFonts w:cs="PNU" w:hint="cs"/>
          <w:b/>
          <w:bCs/>
          <w:sz w:val="16"/>
          <w:szCs w:val="16"/>
          <w:rtl/>
        </w:rPr>
        <w:t xml:space="preserve">   </w:t>
      </w:r>
      <w:r w:rsidR="0099542D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permEnd w:id="1858208703"/>
      <w:r w:rsidR="0014152A" w:rsidRPr="0050095C">
        <w:rPr>
          <w:rFonts w:cs="PNU" w:hint="cs"/>
          <w:b/>
          <w:bCs/>
          <w:sz w:val="16"/>
          <w:szCs w:val="16"/>
          <w:rtl/>
        </w:rPr>
        <w:t>قسم</w:t>
      </w:r>
      <w:permStart w:id="1120823597" w:edGrp="everyone"/>
      <w:r w:rsidR="00C67306">
        <w:rPr>
          <w:rFonts w:cs="PNU" w:hint="cs"/>
          <w:sz w:val="16"/>
          <w:szCs w:val="16"/>
          <w:rtl/>
        </w:rPr>
        <w:t xml:space="preserve">    </w:t>
      </w:r>
      <w:r w:rsidR="0099542D" w:rsidRPr="0050095C">
        <w:rPr>
          <w:rFonts w:cs="PNU" w:hint="cs"/>
          <w:sz w:val="16"/>
          <w:szCs w:val="16"/>
          <w:rtl/>
        </w:rPr>
        <w:t xml:space="preserve"> </w:t>
      </w:r>
      <w:permEnd w:id="1120823597"/>
      <w:r w:rsidR="0014152A" w:rsidRPr="0050095C">
        <w:rPr>
          <w:rFonts w:cs="PNU" w:hint="cs"/>
          <w:sz w:val="16"/>
          <w:szCs w:val="16"/>
          <w:rtl/>
        </w:rPr>
        <w:t>خلال الفصل الدراسي الصيفي للعام الجامعي</w:t>
      </w:r>
      <w:r w:rsidR="00071ADF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permStart w:id="2017858086" w:edGrp="everyone"/>
      <w:r w:rsidR="00071ADF" w:rsidRPr="0050095C">
        <w:rPr>
          <w:rFonts w:cs="PNU" w:hint="cs"/>
          <w:b/>
          <w:bCs/>
          <w:sz w:val="16"/>
          <w:szCs w:val="16"/>
          <w:rtl/>
        </w:rPr>
        <w:t xml:space="preserve">   </w:t>
      </w:r>
      <w:r w:rsidR="00C67306">
        <w:rPr>
          <w:rFonts w:cs="PNU" w:hint="cs"/>
          <w:b/>
          <w:bCs/>
          <w:sz w:val="16"/>
          <w:szCs w:val="16"/>
          <w:rtl/>
        </w:rPr>
        <w:t xml:space="preserve"> </w:t>
      </w:r>
      <w:r w:rsidR="00071ADF" w:rsidRPr="0050095C">
        <w:rPr>
          <w:rFonts w:cs="PNU" w:hint="cs"/>
          <w:b/>
          <w:bCs/>
          <w:sz w:val="16"/>
          <w:szCs w:val="16"/>
          <w:rtl/>
        </w:rPr>
        <w:t xml:space="preserve">  </w:t>
      </w:r>
      <w:permEnd w:id="2017858086"/>
      <w:r w:rsidR="00071ADF" w:rsidRPr="0050095C">
        <w:rPr>
          <w:rFonts w:cs="PNU" w:hint="cs"/>
          <w:b/>
          <w:bCs/>
          <w:sz w:val="16"/>
          <w:szCs w:val="16"/>
          <w:rtl/>
        </w:rPr>
        <w:t xml:space="preserve"> هـ</w:t>
      </w:r>
    </w:p>
    <w:p w:rsidR="000D5800" w:rsidRPr="0050095C" w:rsidRDefault="00036A0E" w:rsidP="00105D05">
      <w:pPr>
        <w:bidi/>
        <w:spacing w:after="0" w:line="240" w:lineRule="auto"/>
        <w:rPr>
          <w:rFonts w:cs="PNU"/>
          <w:b/>
          <w:bCs/>
          <w:sz w:val="16"/>
          <w:szCs w:val="16"/>
          <w:rtl/>
        </w:rPr>
      </w:pPr>
      <w:r w:rsidRPr="0050095C">
        <w:rPr>
          <w:rFonts w:cs="PNU" w:hint="cs"/>
          <w:sz w:val="16"/>
          <w:szCs w:val="16"/>
          <w:rtl/>
        </w:rPr>
        <w:t xml:space="preserve">        </w:t>
      </w:r>
      <w:r w:rsidR="0014152A" w:rsidRPr="0050095C">
        <w:rPr>
          <w:rFonts w:cs="PNU" w:hint="cs"/>
          <w:sz w:val="16"/>
          <w:szCs w:val="16"/>
          <w:rtl/>
        </w:rPr>
        <w:t>نأمل التفضل بإجراء اللازم نحو صرف مستحقات المذكورات أدناه.</w:t>
      </w:r>
      <w:r w:rsidR="0014152A" w:rsidRPr="0050095C">
        <w:rPr>
          <w:rFonts w:cs="PNU" w:hint="cs"/>
          <w:b/>
          <w:bCs/>
          <w:sz w:val="16"/>
          <w:szCs w:val="16"/>
          <w:rtl/>
        </w:rPr>
        <w:tab/>
      </w:r>
    </w:p>
    <w:tbl>
      <w:tblPr>
        <w:tblStyle w:val="a6"/>
        <w:bidiVisual/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513"/>
        <w:gridCol w:w="3007"/>
        <w:gridCol w:w="2782"/>
        <w:gridCol w:w="1161"/>
        <w:gridCol w:w="1304"/>
        <w:gridCol w:w="1304"/>
        <w:gridCol w:w="1947"/>
        <w:gridCol w:w="2214"/>
      </w:tblGrid>
      <w:tr w:rsidR="00571537" w:rsidRPr="0050095C" w:rsidTr="00571537">
        <w:trPr>
          <w:trHeight w:val="968"/>
          <w:jc w:val="center"/>
        </w:trPr>
        <w:tc>
          <w:tcPr>
            <w:tcW w:w="180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م</w:t>
            </w:r>
          </w:p>
        </w:tc>
        <w:tc>
          <w:tcPr>
            <w:tcW w:w="1056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الاسم</w:t>
            </w:r>
          </w:p>
        </w:tc>
        <w:tc>
          <w:tcPr>
            <w:tcW w:w="977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السجل المدني</w:t>
            </w:r>
          </w:p>
        </w:tc>
        <w:tc>
          <w:tcPr>
            <w:tcW w:w="408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إجمالي عدد الوحدات كما جاء في الخطة</w:t>
            </w:r>
          </w:p>
        </w:tc>
        <w:tc>
          <w:tcPr>
            <w:tcW w:w="458" w:type="pct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اجمالي عدد الشعب</w:t>
            </w:r>
          </w:p>
        </w:tc>
        <w:tc>
          <w:tcPr>
            <w:tcW w:w="458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النسبة المستحقة من الراتب </w:t>
            </w:r>
            <w:r w:rsidRPr="00571537">
              <w:rPr>
                <w:rFonts w:cs="PNU" w:hint="cs"/>
                <w:b/>
                <w:bCs/>
                <w:color w:val="FF0000"/>
                <w:sz w:val="16"/>
                <w:szCs w:val="16"/>
                <w:rtl/>
              </w:rPr>
              <w:t>*</w:t>
            </w:r>
          </w:p>
        </w:tc>
        <w:tc>
          <w:tcPr>
            <w:tcW w:w="684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توقيع العضو المكلف</w:t>
            </w:r>
          </w:p>
        </w:tc>
        <w:tc>
          <w:tcPr>
            <w:tcW w:w="778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إجمالي عدد الأيام المستحق الصرف عنها يعبأ من قبل الإدارة العامة للموارد البشرية</w:t>
            </w:r>
          </w:p>
        </w:tc>
      </w:tr>
      <w:tr w:rsidR="00571537" w:rsidRPr="0050095C" w:rsidTr="00571537">
        <w:trPr>
          <w:trHeight w:val="312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056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295996144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295996144"/>
          </w:p>
        </w:tc>
        <w:tc>
          <w:tcPr>
            <w:tcW w:w="977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535382287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535382287"/>
          </w:p>
        </w:tc>
        <w:tc>
          <w:tcPr>
            <w:tcW w:w="40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530909194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530909194"/>
          </w:p>
        </w:tc>
        <w:tc>
          <w:tcPr>
            <w:tcW w:w="458" w:type="pct"/>
            <w:vAlign w:val="center"/>
          </w:tcPr>
          <w:p w:rsidR="00F75CEE" w:rsidRPr="0050095C" w:rsidRDefault="00F75CEE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989884107" w:edGrp="everyone"/>
          </w:p>
        </w:tc>
        <w:tc>
          <w:tcPr>
            <w:tcW w:w="45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754991058" w:edGrp="everyone"/>
            <w:permEnd w:id="1989884107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754991058"/>
          </w:p>
        </w:tc>
        <w:tc>
          <w:tcPr>
            <w:tcW w:w="684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860688215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860688215"/>
          </w:p>
        </w:tc>
        <w:tc>
          <w:tcPr>
            <w:tcW w:w="77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731201216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731201216"/>
          </w:p>
        </w:tc>
      </w:tr>
      <w:tr w:rsidR="00571537" w:rsidRPr="0050095C" w:rsidTr="00571537">
        <w:trPr>
          <w:trHeight w:val="110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056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994188634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994188634"/>
          </w:p>
        </w:tc>
        <w:tc>
          <w:tcPr>
            <w:tcW w:w="977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756829726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756829726"/>
          </w:p>
        </w:tc>
        <w:tc>
          <w:tcPr>
            <w:tcW w:w="40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24600947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24600947"/>
          </w:p>
        </w:tc>
        <w:tc>
          <w:tcPr>
            <w:tcW w:w="458" w:type="pct"/>
            <w:vAlign w:val="center"/>
          </w:tcPr>
          <w:p w:rsidR="00F75CEE" w:rsidRPr="0050095C" w:rsidRDefault="00F75CEE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281576509" w:edGrp="everyone"/>
          </w:p>
        </w:tc>
        <w:tc>
          <w:tcPr>
            <w:tcW w:w="45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230563181" w:edGrp="everyone"/>
            <w:permEnd w:id="1281576509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230563181"/>
          </w:p>
        </w:tc>
        <w:tc>
          <w:tcPr>
            <w:tcW w:w="684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271481233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271481233"/>
          </w:p>
        </w:tc>
        <w:tc>
          <w:tcPr>
            <w:tcW w:w="77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177117834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177117834"/>
          </w:p>
        </w:tc>
      </w:tr>
      <w:tr w:rsidR="00571537" w:rsidRPr="0050095C" w:rsidTr="00571537">
        <w:trPr>
          <w:trHeight w:val="218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1056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853429403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853429403"/>
          </w:p>
        </w:tc>
        <w:tc>
          <w:tcPr>
            <w:tcW w:w="977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639128909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639128909"/>
          </w:p>
        </w:tc>
        <w:tc>
          <w:tcPr>
            <w:tcW w:w="40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751319264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751319264"/>
          </w:p>
        </w:tc>
        <w:tc>
          <w:tcPr>
            <w:tcW w:w="458" w:type="pct"/>
            <w:vAlign w:val="center"/>
          </w:tcPr>
          <w:p w:rsidR="00F75CEE" w:rsidRPr="0050095C" w:rsidRDefault="00F75CEE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901280822" w:edGrp="everyone"/>
          </w:p>
        </w:tc>
        <w:tc>
          <w:tcPr>
            <w:tcW w:w="45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864315533" w:edGrp="everyone"/>
            <w:permEnd w:id="1901280822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864315533"/>
          </w:p>
        </w:tc>
        <w:tc>
          <w:tcPr>
            <w:tcW w:w="684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2096569158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2096569158"/>
          </w:p>
        </w:tc>
        <w:tc>
          <w:tcPr>
            <w:tcW w:w="77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007707931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007707931"/>
          </w:p>
        </w:tc>
      </w:tr>
      <w:tr w:rsidR="00571537" w:rsidRPr="0050095C" w:rsidTr="00571537">
        <w:trPr>
          <w:trHeight w:val="39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1056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68194425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68194425"/>
          </w:p>
        </w:tc>
        <w:tc>
          <w:tcPr>
            <w:tcW w:w="977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016663852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016663852"/>
          </w:p>
        </w:tc>
        <w:tc>
          <w:tcPr>
            <w:tcW w:w="40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007509915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007509915"/>
          </w:p>
        </w:tc>
        <w:tc>
          <w:tcPr>
            <w:tcW w:w="458" w:type="pct"/>
            <w:vAlign w:val="center"/>
          </w:tcPr>
          <w:p w:rsidR="00F75CEE" w:rsidRPr="0050095C" w:rsidRDefault="00F75CEE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778179152" w:edGrp="everyone"/>
          </w:p>
        </w:tc>
        <w:tc>
          <w:tcPr>
            <w:tcW w:w="45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935533891" w:edGrp="everyone"/>
            <w:permEnd w:id="778179152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935533891"/>
          </w:p>
        </w:tc>
        <w:tc>
          <w:tcPr>
            <w:tcW w:w="684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305295621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305295621"/>
          </w:p>
        </w:tc>
        <w:tc>
          <w:tcPr>
            <w:tcW w:w="77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084187612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084187612"/>
          </w:p>
        </w:tc>
      </w:tr>
      <w:tr w:rsidR="00571537" w:rsidRPr="0050095C" w:rsidTr="00571537">
        <w:trPr>
          <w:trHeight w:val="359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1056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2038581332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2038581332"/>
          </w:p>
        </w:tc>
        <w:tc>
          <w:tcPr>
            <w:tcW w:w="977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764151745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764151745"/>
          </w:p>
        </w:tc>
        <w:tc>
          <w:tcPr>
            <w:tcW w:w="40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769265378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769265378"/>
          </w:p>
        </w:tc>
        <w:tc>
          <w:tcPr>
            <w:tcW w:w="458" w:type="pct"/>
            <w:vAlign w:val="center"/>
          </w:tcPr>
          <w:p w:rsidR="00F75CEE" w:rsidRPr="0050095C" w:rsidRDefault="00F75CEE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493386103" w:edGrp="everyone"/>
          </w:p>
        </w:tc>
        <w:tc>
          <w:tcPr>
            <w:tcW w:w="45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776893078" w:edGrp="everyone"/>
            <w:permEnd w:id="493386103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776893078"/>
          </w:p>
        </w:tc>
        <w:tc>
          <w:tcPr>
            <w:tcW w:w="684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2136223780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2136223780"/>
          </w:p>
        </w:tc>
        <w:tc>
          <w:tcPr>
            <w:tcW w:w="778" w:type="pct"/>
            <w:vAlign w:val="center"/>
          </w:tcPr>
          <w:p w:rsidR="00F75CEE" w:rsidRPr="0050095C" w:rsidRDefault="00C67306" w:rsidP="00C67306">
            <w:pPr>
              <w:bidi/>
              <w:spacing w:after="0" w:line="240" w:lineRule="auto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386898020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     </w:t>
            </w:r>
            <w:permEnd w:id="1386898020"/>
          </w:p>
        </w:tc>
      </w:tr>
    </w:tbl>
    <w:p w:rsidR="0050095C" w:rsidRPr="0050095C" w:rsidRDefault="000D5800" w:rsidP="0050095C">
      <w:pPr>
        <w:tabs>
          <w:tab w:val="center" w:pos="4320"/>
          <w:tab w:val="right" w:pos="8640"/>
        </w:tabs>
        <w:bidi/>
        <w:spacing w:after="0" w:line="240" w:lineRule="auto"/>
        <w:rPr>
          <w:rFonts w:ascii="Calibri" w:eastAsia="Calibri" w:hAnsi="Calibri" w:cs="PNU"/>
          <w:sz w:val="16"/>
          <w:szCs w:val="16"/>
          <w:rtl/>
        </w:rPr>
      </w:pPr>
      <w:r w:rsidRPr="0050095C">
        <w:rPr>
          <w:rFonts w:cs="PNU" w:hint="cs"/>
          <w:b/>
          <w:bCs/>
          <w:sz w:val="16"/>
          <w:szCs w:val="16"/>
          <w:rtl/>
        </w:rPr>
        <w:t>وتفضلوا بقبول خالص التحية.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</w:t>
      </w:r>
    </w:p>
    <w:p w:rsidR="0099542D" w:rsidRPr="001F3E65" w:rsidRDefault="001F3E65" w:rsidP="00C67306">
      <w:pPr>
        <w:tabs>
          <w:tab w:val="left" w:pos="3384"/>
          <w:tab w:val="center" w:pos="4660"/>
          <w:tab w:val="right" w:pos="8640"/>
        </w:tabs>
        <w:bidi/>
        <w:spacing w:after="0" w:line="240" w:lineRule="auto"/>
        <w:ind w:left="8629"/>
        <w:rPr>
          <w:rFonts w:ascii="Calibri" w:eastAsia="Calibri" w:hAnsi="Calibri" w:cs="PNU"/>
          <w:sz w:val="16"/>
          <w:szCs w:val="16"/>
          <w:rtl/>
        </w:rPr>
      </w:pPr>
      <w:r w:rsidRPr="0050095C">
        <w:rPr>
          <w:rFonts w:cs="PNU"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C84AC" wp14:editId="04DABC1D">
                <wp:simplePos x="0" y="0"/>
                <wp:positionH relativeFrom="column">
                  <wp:posOffset>-490855</wp:posOffset>
                </wp:positionH>
                <wp:positionV relativeFrom="paragraph">
                  <wp:posOffset>371475</wp:posOffset>
                </wp:positionV>
                <wp:extent cx="9658350" cy="0"/>
                <wp:effectExtent l="0" t="0" r="1905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8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29.25pt" to="721.8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" strokecolor="black [3213]"/>
            </w:pict>
          </mc:Fallback>
        </mc:AlternateConten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رئيسة  القسم:   الاسـم : </w:t>
      </w:r>
      <w:permStart w:id="65432803" w:edGrp="everyone"/>
      <w:r w:rsidR="00C67306">
        <w:rPr>
          <w:rFonts w:ascii="Calibri" w:eastAsia="Calibri" w:hAnsi="Calibri" w:cs="PNU" w:hint="cs"/>
          <w:sz w:val="16"/>
          <w:szCs w:val="16"/>
          <w:rtl/>
        </w:rPr>
        <w:t xml:space="preserve"> 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</w:t>
      </w:r>
      <w:r w:rsidR="0068361D">
        <w:rPr>
          <w:rFonts w:ascii="Calibri" w:eastAsia="Calibri" w:hAnsi="Calibri" w:cs="PNU" w:hint="cs"/>
          <w:sz w:val="16"/>
          <w:szCs w:val="16"/>
          <w:rtl/>
        </w:rPr>
        <w:t xml:space="preserve">    </w:t>
      </w:r>
      <w:bookmarkStart w:id="0" w:name="_GoBack"/>
      <w:bookmarkEnd w:id="0"/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  </w:t>
      </w:r>
      <w:permEnd w:id="65432803"/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          التوقيع: </w:t>
      </w:r>
      <w:permStart w:id="1981493827" w:edGrp="everyone"/>
      <w:r w:rsidR="00C67306">
        <w:rPr>
          <w:rFonts w:ascii="Calibri" w:eastAsia="Calibri" w:hAnsi="Calibri" w:cs="PNU" w:hint="cs"/>
          <w:sz w:val="16"/>
          <w:szCs w:val="16"/>
          <w:rtl/>
        </w:rPr>
        <w:t xml:space="preserve">       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</w:t>
      </w:r>
      <w:permEnd w:id="1981493827"/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0095C">
        <w:rPr>
          <w:rFonts w:ascii="Calibri" w:eastAsia="Calibri" w:hAnsi="Calibri" w:cs="PNU" w:hint="cs"/>
          <w:sz w:val="16"/>
          <w:szCs w:val="16"/>
          <w:rtl/>
        </w:rPr>
        <w:t xml:space="preserve">       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عميدة الكلية: </w:t>
      </w:r>
      <w:r w:rsidR="0050095C">
        <w:rPr>
          <w:rFonts w:ascii="Calibri" w:eastAsia="Calibri" w:hAnsi="Calibri" w:cs="PNU" w:hint="cs"/>
          <w:sz w:val="16"/>
          <w:szCs w:val="16"/>
          <w:rtl/>
        </w:rPr>
        <w:t xml:space="preserve">    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الاسم:   </w:t>
      </w:r>
      <w:permStart w:id="1441279417" w:edGrp="everyone"/>
      <w:r w:rsidR="00C67306">
        <w:rPr>
          <w:rFonts w:ascii="Calibri" w:eastAsia="Calibri" w:hAnsi="Calibri" w:cs="PNU" w:hint="cs"/>
          <w:sz w:val="16"/>
          <w:szCs w:val="16"/>
          <w:rtl/>
        </w:rPr>
        <w:t xml:space="preserve">       </w:t>
      </w:r>
      <w:permEnd w:id="1441279417"/>
      <w:r>
        <w:rPr>
          <w:rFonts w:ascii="Calibri" w:eastAsia="Calibri" w:hAnsi="Calibri" w:cs="PNU" w:hint="cs"/>
          <w:sz w:val="16"/>
          <w:szCs w:val="16"/>
          <w:rtl/>
        </w:rPr>
        <w:t xml:space="preserve">          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 التوقيع: </w:t>
      </w:r>
      <w:permStart w:id="303456959" w:edGrp="everyone"/>
      <w:r w:rsidR="00C67306">
        <w:rPr>
          <w:rFonts w:cs="PNU" w:hint="cs"/>
          <w:noProof/>
          <w:sz w:val="16"/>
          <w:szCs w:val="16"/>
          <w:rtl/>
        </w:rPr>
        <w:t xml:space="preserve">        </w:t>
      </w:r>
      <w:permEnd w:id="303456959"/>
      <w:r w:rsidR="00D832ED" w:rsidRPr="0050095C">
        <w:rPr>
          <w:rFonts w:cs="PNU" w:hint="cs"/>
          <w:noProof/>
          <w:sz w:val="16"/>
          <w:szCs w:val="16"/>
          <w:rtl/>
        </w:rPr>
        <w:tab/>
      </w:r>
      <w:r w:rsidR="00D832ED" w:rsidRPr="0050095C">
        <w:rPr>
          <w:rFonts w:cs="PNU" w:hint="cs"/>
          <w:noProof/>
          <w:sz w:val="16"/>
          <w:szCs w:val="16"/>
          <w:rtl/>
        </w:rPr>
        <w:tab/>
        <w:t xml:space="preserve"> </w:t>
      </w:r>
    </w:p>
    <w:p w:rsidR="00571537" w:rsidRDefault="00571537" w:rsidP="00031C1E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b/>
          <w:bCs/>
          <w:noProof/>
          <w:sz w:val="16"/>
          <w:szCs w:val="16"/>
          <w:rtl/>
        </w:rPr>
      </w:pPr>
    </w:p>
    <w:p w:rsidR="002D79CB" w:rsidRPr="0050095C" w:rsidRDefault="00D832ED" w:rsidP="00C67306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0095C">
        <w:rPr>
          <w:rFonts w:cs="PNU" w:hint="cs"/>
          <w:b/>
          <w:bCs/>
          <w:noProof/>
          <w:sz w:val="16"/>
          <w:szCs w:val="16"/>
          <w:rtl/>
        </w:rPr>
        <w:t>سعادة</w:t>
      </w:r>
      <w:r w:rsidR="00544A3D" w:rsidRPr="0050095C">
        <w:rPr>
          <w:rFonts w:cs="PNU" w:hint="cs"/>
          <w:b/>
          <w:bCs/>
          <w:noProof/>
          <w:sz w:val="16"/>
          <w:szCs w:val="16"/>
          <w:rtl/>
        </w:rPr>
        <w:t xml:space="preserve"> مدير </w:t>
      </w:r>
      <w:r w:rsidR="00031C1E" w:rsidRPr="0050095C">
        <w:rPr>
          <w:rFonts w:cs="PNU" w:hint="cs"/>
          <w:b/>
          <w:bCs/>
          <w:noProof/>
          <w:sz w:val="16"/>
          <w:szCs w:val="16"/>
          <w:rtl/>
        </w:rPr>
        <w:t>وحدة</w:t>
      </w:r>
      <w:r w:rsidR="00544A3D" w:rsidRPr="0050095C">
        <w:rPr>
          <w:rFonts w:cs="PNU" w:hint="cs"/>
          <w:b/>
          <w:bCs/>
          <w:noProof/>
          <w:sz w:val="16"/>
          <w:szCs w:val="16"/>
          <w:rtl/>
        </w:rPr>
        <w:t xml:space="preserve"> الرواتب والنفقات:</w:t>
      </w:r>
      <w:r w:rsidRPr="0050095C">
        <w:rPr>
          <w:rFonts w:cs="PNU" w:hint="cs"/>
          <w:b/>
          <w:bCs/>
          <w:noProof/>
          <w:sz w:val="16"/>
          <w:szCs w:val="16"/>
          <w:rtl/>
        </w:rPr>
        <w:t xml:space="preserve"> </w:t>
      </w:r>
      <w:permStart w:id="1238764472" w:edGrp="everyone"/>
      <w:r w:rsidR="00C67306">
        <w:rPr>
          <w:rFonts w:cs="PNU" w:hint="cs"/>
          <w:b/>
          <w:bCs/>
          <w:noProof/>
          <w:sz w:val="16"/>
          <w:szCs w:val="16"/>
          <w:rtl/>
        </w:rPr>
        <w:t xml:space="preserve">      </w:t>
      </w:r>
      <w:permEnd w:id="1238764472"/>
      <w:r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                                                         </w:t>
      </w:r>
      <w:r w:rsidR="0099542D"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                </w:t>
      </w:r>
      <w:r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</w:t>
      </w:r>
      <w:r w:rsidR="001770E3"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</w:t>
      </w:r>
      <w:r w:rsidRPr="0050095C">
        <w:rPr>
          <w:rFonts w:cs="PNU" w:hint="cs"/>
          <w:b/>
          <w:bCs/>
          <w:noProof/>
          <w:sz w:val="16"/>
          <w:szCs w:val="16"/>
          <w:rtl/>
        </w:rPr>
        <w:t xml:space="preserve">   </w:t>
      </w:r>
      <w:r w:rsidR="0099542D"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      </w:t>
      </w:r>
      <w:r w:rsidR="00544A3D" w:rsidRPr="0050095C">
        <w:rPr>
          <w:rFonts w:cs="PNU" w:hint="cs"/>
          <w:b/>
          <w:bCs/>
          <w:noProof/>
          <w:sz w:val="16"/>
          <w:szCs w:val="16"/>
          <w:rtl/>
        </w:rPr>
        <w:t xml:space="preserve">  </w:t>
      </w:r>
      <w:r w:rsidRPr="0050095C">
        <w:rPr>
          <w:rFonts w:cs="PNU" w:hint="cs"/>
          <w:b/>
          <w:bCs/>
          <w:noProof/>
          <w:sz w:val="16"/>
          <w:szCs w:val="16"/>
          <w:rtl/>
        </w:rPr>
        <w:t>الموقر</w:t>
      </w:r>
    </w:p>
    <w:p w:rsidR="00D832ED" w:rsidRPr="0050095C" w:rsidRDefault="00D832ED" w:rsidP="00232F72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rFonts w:cs="PNU"/>
          <w:b/>
          <w:bCs/>
          <w:noProof/>
          <w:sz w:val="16"/>
          <w:szCs w:val="16"/>
          <w:rtl/>
        </w:rPr>
      </w:pPr>
      <w:r w:rsidRPr="0050095C">
        <w:rPr>
          <w:rFonts w:cs="PNU" w:hint="cs"/>
          <w:b/>
          <w:bCs/>
          <w:noProof/>
          <w:sz w:val="16"/>
          <w:szCs w:val="16"/>
          <w:rtl/>
        </w:rPr>
        <w:t>السلام عليكم ورحمة ألله وبركاته،وبعد:</w:t>
      </w:r>
    </w:p>
    <w:p w:rsidR="000B4382" w:rsidRPr="0050095C" w:rsidRDefault="001F3E65" w:rsidP="00232F72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0095C">
        <w:rPr>
          <w:rFonts w:cs="PNU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C1E86" wp14:editId="6C3BE8AC">
                <wp:simplePos x="0" y="0"/>
                <wp:positionH relativeFrom="column">
                  <wp:posOffset>417830</wp:posOffset>
                </wp:positionH>
                <wp:positionV relativeFrom="paragraph">
                  <wp:posOffset>90805</wp:posOffset>
                </wp:positionV>
                <wp:extent cx="2066925" cy="647700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66925" cy="647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FFA" w:rsidRPr="001F3E65" w:rsidRDefault="002F2FFA" w:rsidP="002F2FFA">
                            <w:pPr>
                              <w:tabs>
                                <w:tab w:val="left" w:pos="639"/>
                                <w:tab w:val="center" w:pos="4320"/>
                                <w:tab w:val="center" w:pos="7008"/>
                                <w:tab w:val="left" w:pos="12882"/>
                              </w:tabs>
                              <w:bidi/>
                              <w:spacing w:after="0" w:line="240" w:lineRule="auto"/>
                              <w:ind w:right="-142"/>
                              <w:jc w:val="center"/>
                              <w:rPr>
                                <w:rFonts w:cs="PNU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</w:pPr>
                            <w:r w:rsidRPr="001F3E65">
                              <w:rPr>
                                <w:rFonts w:cs="PNU" w:hint="cs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  <w:t>مديرة الإدارة العامة للموراد البشرية.</w:t>
                            </w:r>
                          </w:p>
                          <w:p w:rsidR="002F2FFA" w:rsidRPr="001F3E65" w:rsidRDefault="00C67306" w:rsidP="002F2FFA">
                            <w:pPr>
                              <w:tabs>
                                <w:tab w:val="left" w:pos="639"/>
                                <w:tab w:val="center" w:pos="4320"/>
                                <w:tab w:val="center" w:pos="7008"/>
                                <w:tab w:val="left" w:pos="12882"/>
                              </w:tabs>
                              <w:bidi/>
                              <w:spacing w:after="0" w:line="240" w:lineRule="auto"/>
                              <w:ind w:right="-142"/>
                              <w:jc w:val="center"/>
                              <w:rPr>
                                <w:rFonts w:cs="PNU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</w:pPr>
                            <w:permStart w:id="1030380674" w:edGrp="everyone"/>
                            <w:r>
                              <w:rPr>
                                <w:rFonts w:cs="PNU" w:hint="cs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  <w:t xml:space="preserve">     </w:t>
                            </w:r>
                          </w:p>
                          <w:permEnd w:id="1030380674"/>
                          <w:p w:rsidR="002F2FFA" w:rsidRPr="001F3E65" w:rsidRDefault="002F2FFA" w:rsidP="002F2FFA">
                            <w:pPr>
                              <w:tabs>
                                <w:tab w:val="left" w:pos="639"/>
                                <w:tab w:val="left" w:pos="2988"/>
                                <w:tab w:val="center" w:pos="4320"/>
                                <w:tab w:val="center" w:pos="7008"/>
                                <w:tab w:val="right" w:pos="8640"/>
                                <w:tab w:val="left" w:pos="12315"/>
                              </w:tabs>
                              <w:bidi/>
                              <w:spacing w:after="0" w:line="240" w:lineRule="auto"/>
                              <w:ind w:right="-142"/>
                              <w:jc w:val="center"/>
                              <w:rPr>
                                <w:rFonts w:cs="PNU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</w:pPr>
                            <w:r w:rsidRPr="001F3E65">
                              <w:rPr>
                                <w:rFonts w:cs="PNU" w:hint="cs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  <w:t>د. فوزيه بنت سليمان العمرو</w:t>
                            </w:r>
                          </w:p>
                          <w:p w:rsidR="002F2FFA" w:rsidRDefault="002F2FFA" w:rsidP="002F2FFA">
                            <w:pPr>
                              <w:tabs>
                                <w:tab w:val="left" w:pos="639"/>
                              </w:tabs>
                              <w:ind w:righ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.9pt;margin-top:7.15pt;width:162.75pt;height:5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" stroked="f">
                <v:fill opacity="0"/>
                <v:textbox>
                  <w:txbxContent>
                    <w:p w:rsidR="002F2FFA" w:rsidRPr="001F3E65" w:rsidRDefault="002F2FFA" w:rsidP="002F2FFA">
                      <w:pPr>
                        <w:tabs>
                          <w:tab w:val="left" w:pos="639"/>
                          <w:tab w:val="center" w:pos="4320"/>
                          <w:tab w:val="center" w:pos="7008"/>
                          <w:tab w:val="left" w:pos="12882"/>
                        </w:tabs>
                        <w:bidi/>
                        <w:spacing w:after="0" w:line="240" w:lineRule="auto"/>
                        <w:ind w:right="-142"/>
                        <w:jc w:val="center"/>
                        <w:rPr>
                          <w:rFonts w:cs="PNU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</w:pPr>
                      <w:r w:rsidRPr="001F3E65">
                        <w:rPr>
                          <w:rFonts w:cs="PNU" w:hint="cs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  <w:t>مديرة الإدارة العامة للموراد البشرية.</w:t>
                      </w:r>
                    </w:p>
                    <w:p w:rsidR="002F2FFA" w:rsidRPr="001F3E65" w:rsidRDefault="00C67306" w:rsidP="002F2FFA">
                      <w:pPr>
                        <w:tabs>
                          <w:tab w:val="left" w:pos="639"/>
                          <w:tab w:val="center" w:pos="4320"/>
                          <w:tab w:val="center" w:pos="7008"/>
                          <w:tab w:val="left" w:pos="12882"/>
                        </w:tabs>
                        <w:bidi/>
                        <w:spacing w:after="0" w:line="240" w:lineRule="auto"/>
                        <w:ind w:right="-142"/>
                        <w:jc w:val="center"/>
                        <w:rPr>
                          <w:rFonts w:cs="PNU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</w:pPr>
                      <w:permStart w:id="1030380674" w:edGrp="everyone"/>
                      <w:r>
                        <w:rPr>
                          <w:rFonts w:cs="PNU" w:hint="cs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  <w:t xml:space="preserve">     </w:t>
                      </w:r>
                    </w:p>
                    <w:permEnd w:id="1030380674"/>
                    <w:p w:rsidR="002F2FFA" w:rsidRPr="001F3E65" w:rsidRDefault="002F2FFA" w:rsidP="002F2FFA">
                      <w:pPr>
                        <w:tabs>
                          <w:tab w:val="left" w:pos="639"/>
                          <w:tab w:val="left" w:pos="2988"/>
                          <w:tab w:val="center" w:pos="4320"/>
                          <w:tab w:val="center" w:pos="7008"/>
                          <w:tab w:val="right" w:pos="8640"/>
                          <w:tab w:val="left" w:pos="12315"/>
                        </w:tabs>
                        <w:bidi/>
                        <w:spacing w:after="0" w:line="240" w:lineRule="auto"/>
                        <w:ind w:right="-142"/>
                        <w:jc w:val="center"/>
                        <w:rPr>
                          <w:rFonts w:cs="PNU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</w:pPr>
                      <w:r w:rsidRPr="001F3E65">
                        <w:rPr>
                          <w:rFonts w:cs="PNU" w:hint="cs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  <w:t>د. فوزيه بنت سليمان العمرو</w:t>
                      </w:r>
                    </w:p>
                    <w:p w:rsidR="002F2FFA" w:rsidRDefault="002F2FFA" w:rsidP="002F2FFA">
                      <w:pPr>
                        <w:tabs>
                          <w:tab w:val="left" w:pos="639"/>
                        </w:tabs>
                        <w:ind w:right="-142"/>
                      </w:pPr>
                    </w:p>
                  </w:txbxContent>
                </v:textbox>
              </v:shape>
            </w:pict>
          </mc:Fallback>
        </mc:AlternateContent>
      </w:r>
      <w:r w:rsidR="00036A0E" w:rsidRPr="0050095C">
        <w:rPr>
          <w:rFonts w:cs="PNU" w:hint="cs"/>
          <w:noProof/>
          <w:sz w:val="16"/>
          <w:szCs w:val="16"/>
          <w:rtl/>
        </w:rPr>
        <w:t xml:space="preserve">    </w:t>
      </w:r>
      <w:r w:rsidR="00D832ED" w:rsidRPr="0050095C">
        <w:rPr>
          <w:rFonts w:cs="PNU" w:hint="cs"/>
          <w:noProof/>
          <w:sz w:val="16"/>
          <w:szCs w:val="16"/>
          <w:rtl/>
        </w:rPr>
        <w:t xml:space="preserve">حيث تمت موافقة معالي مديرة الجامعة </w:t>
      </w:r>
      <w:r w:rsidR="00232F72" w:rsidRPr="0050095C">
        <w:rPr>
          <w:rFonts w:cs="PNU" w:hint="cs"/>
          <w:noProof/>
          <w:sz w:val="16"/>
          <w:szCs w:val="16"/>
          <w:rtl/>
        </w:rPr>
        <w:t>على تكليف المذكورات أعلاه (مرفق)، نأمل إجراء اللازم نحو صرف مستحقاتهن.</w:t>
      </w:r>
      <w:r w:rsidR="000B4382" w:rsidRPr="0050095C">
        <w:rPr>
          <w:rFonts w:cs="PNU" w:hint="cs"/>
          <w:noProof/>
          <w:sz w:val="16"/>
          <w:szCs w:val="16"/>
          <w:rtl/>
        </w:rPr>
        <w:t xml:space="preserve"> </w:t>
      </w:r>
    </w:p>
    <w:p w:rsidR="00036A0E" w:rsidRDefault="000B4382" w:rsidP="00CB3669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0095C">
        <w:rPr>
          <w:rFonts w:cs="PNU" w:hint="cs"/>
          <w:noProof/>
          <w:sz w:val="16"/>
          <w:szCs w:val="16"/>
          <w:rtl/>
        </w:rPr>
        <w:t xml:space="preserve">  </w:t>
      </w:r>
      <w:r w:rsidR="00D82EA9" w:rsidRPr="0050095C">
        <w:rPr>
          <w:rFonts w:cs="PNU" w:hint="cs"/>
          <w:noProof/>
          <w:sz w:val="16"/>
          <w:szCs w:val="16"/>
          <w:rtl/>
        </w:rPr>
        <w:t xml:space="preserve">                        </w:t>
      </w:r>
      <w:r w:rsidR="00DF0EBE" w:rsidRPr="0050095C">
        <w:rPr>
          <w:rFonts w:cs="PNU" w:hint="cs"/>
          <w:noProof/>
          <w:sz w:val="16"/>
          <w:szCs w:val="16"/>
          <w:rtl/>
        </w:rPr>
        <w:t xml:space="preserve">     </w:t>
      </w:r>
      <w:r w:rsidRPr="0050095C">
        <w:rPr>
          <w:rFonts w:cs="PNU" w:hint="cs"/>
          <w:noProof/>
          <w:sz w:val="16"/>
          <w:szCs w:val="16"/>
          <w:rtl/>
        </w:rPr>
        <w:t xml:space="preserve">                                                                 وتفضلوا بقبول خالص التحية.</w:t>
      </w:r>
    </w:p>
    <w:p w:rsidR="00571537" w:rsidRDefault="00571537" w:rsidP="00571537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>
        <w:rPr>
          <w:rFonts w:ascii="Calibri" w:eastAsia="Calibri" w:hAnsi="Calibri" w:cs="PNU" w:hint="cs"/>
          <w:sz w:val="16"/>
          <w:szCs w:val="16"/>
          <w:rtl/>
        </w:rPr>
        <w:t xml:space="preserve">- </w:t>
      </w:r>
      <w:r w:rsidRPr="00571537">
        <w:rPr>
          <w:rFonts w:ascii="Calibri" w:eastAsia="Calibri" w:hAnsi="Calibri" w:cs="PNU" w:hint="cs"/>
          <w:sz w:val="16"/>
          <w:szCs w:val="16"/>
          <w:rtl/>
        </w:rPr>
        <w:t xml:space="preserve">صورة مع التحية لعميدة الكلية  </w:t>
      </w:r>
    </w:p>
    <w:p w:rsidR="001770E3" w:rsidRPr="00571537" w:rsidRDefault="001770E3" w:rsidP="00105D05">
      <w:pPr>
        <w:tabs>
          <w:tab w:val="left" w:pos="351"/>
          <w:tab w:val="center" w:pos="4320"/>
          <w:tab w:val="center" w:pos="7008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0095C">
        <w:rPr>
          <w:rFonts w:cs="PNU"/>
          <w:noProof/>
          <w:sz w:val="16"/>
          <w:szCs w:val="16"/>
          <w:rtl/>
        </w:rPr>
        <w:tab/>
      </w:r>
      <w:r w:rsidRPr="001F3E65">
        <w:rPr>
          <w:rFonts w:cs="PNU" w:hint="cs"/>
          <w:noProof/>
          <w:color w:val="FF0000"/>
          <w:sz w:val="14"/>
          <w:szCs w:val="14"/>
          <w:rtl/>
        </w:rPr>
        <w:t>*</w:t>
      </w:r>
      <w:r w:rsidR="0051142F" w:rsidRPr="001F3E65">
        <w:rPr>
          <w:rFonts w:cs="PNU" w:hint="cs"/>
          <w:noProof/>
          <w:color w:val="FF0000"/>
          <w:sz w:val="14"/>
          <w:szCs w:val="14"/>
          <w:rtl/>
        </w:rPr>
        <w:t xml:space="preserve">  </w:t>
      </w:r>
      <w:r w:rsidRPr="00571537">
        <w:rPr>
          <w:rFonts w:cs="PNU" w:hint="cs"/>
          <w:noProof/>
          <w:sz w:val="16"/>
          <w:szCs w:val="16"/>
          <w:rtl/>
        </w:rPr>
        <w:t>5 وحدات تدريسية تعادل 100% من الراتب</w:t>
      </w:r>
    </w:p>
    <w:p w:rsidR="0099542D" w:rsidRPr="00571537" w:rsidRDefault="001770E3" w:rsidP="00105D05">
      <w:pPr>
        <w:tabs>
          <w:tab w:val="left" w:pos="351"/>
          <w:tab w:val="center" w:pos="4320"/>
          <w:tab w:val="left" w:pos="11331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71537">
        <w:rPr>
          <w:rFonts w:cs="PNU" w:hint="cs"/>
          <w:noProof/>
          <w:sz w:val="16"/>
          <w:szCs w:val="16"/>
          <w:rtl/>
        </w:rPr>
        <w:t xml:space="preserve">  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 </w:t>
      </w:r>
      <w:r w:rsidRPr="00571537">
        <w:rPr>
          <w:rFonts w:cs="PNU" w:hint="cs"/>
          <w:noProof/>
          <w:sz w:val="16"/>
          <w:szCs w:val="16"/>
          <w:rtl/>
        </w:rPr>
        <w:t>4 وحدات تدريسية تعادل 80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</w:t>
      </w:r>
      <w:r w:rsidRPr="00571537">
        <w:rPr>
          <w:rFonts w:cs="PNU" w:hint="cs"/>
          <w:noProof/>
          <w:sz w:val="16"/>
          <w:szCs w:val="16"/>
          <w:rtl/>
        </w:rPr>
        <w:t xml:space="preserve">% 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</w:t>
      </w:r>
      <w:r w:rsidRPr="00571537">
        <w:rPr>
          <w:rFonts w:cs="PNU" w:hint="cs"/>
          <w:noProof/>
          <w:sz w:val="16"/>
          <w:szCs w:val="16"/>
          <w:rtl/>
        </w:rPr>
        <w:t xml:space="preserve">من الراتب               </w:t>
      </w:r>
      <w:r w:rsidR="00CB3669" w:rsidRPr="00571537">
        <w:rPr>
          <w:rFonts w:cs="PNU" w:hint="cs"/>
          <w:noProof/>
          <w:sz w:val="16"/>
          <w:szCs w:val="16"/>
          <w:rtl/>
        </w:rPr>
        <w:t xml:space="preserve">           </w:t>
      </w:r>
    </w:p>
    <w:p w:rsidR="001770E3" w:rsidRPr="00571537" w:rsidRDefault="001770E3" w:rsidP="00105D05">
      <w:pPr>
        <w:tabs>
          <w:tab w:val="left" w:pos="351"/>
          <w:tab w:val="center" w:pos="4320"/>
          <w:tab w:val="center" w:pos="7008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71537">
        <w:rPr>
          <w:rFonts w:cs="PNU" w:hint="cs"/>
          <w:noProof/>
          <w:sz w:val="16"/>
          <w:szCs w:val="16"/>
          <w:rtl/>
        </w:rPr>
        <w:t xml:space="preserve">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 </w:t>
      </w:r>
      <w:r w:rsidRPr="00571537">
        <w:rPr>
          <w:rFonts w:cs="PNU" w:hint="cs"/>
          <w:noProof/>
          <w:sz w:val="16"/>
          <w:szCs w:val="16"/>
          <w:rtl/>
        </w:rPr>
        <w:t xml:space="preserve">  3وحدات تدريسية تعادل 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</w:t>
      </w:r>
      <w:r w:rsidRPr="00571537">
        <w:rPr>
          <w:rFonts w:cs="PNU" w:hint="cs"/>
          <w:noProof/>
          <w:sz w:val="16"/>
          <w:szCs w:val="16"/>
          <w:rtl/>
        </w:rPr>
        <w:t>60%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 </w:t>
      </w:r>
      <w:r w:rsidR="00494C24" w:rsidRPr="00571537">
        <w:rPr>
          <w:rFonts w:cs="PNU" w:hint="cs"/>
          <w:noProof/>
          <w:sz w:val="16"/>
          <w:szCs w:val="16"/>
          <w:rtl/>
        </w:rPr>
        <w:t xml:space="preserve"> من الراتب </w:t>
      </w:r>
    </w:p>
    <w:p w:rsidR="00232F72" w:rsidRPr="00571537" w:rsidRDefault="001770E3" w:rsidP="00571537">
      <w:pPr>
        <w:tabs>
          <w:tab w:val="left" w:pos="351"/>
          <w:tab w:val="center" w:pos="4320"/>
          <w:tab w:val="center" w:pos="7008"/>
          <w:tab w:val="left" w:pos="12882"/>
        </w:tabs>
        <w:bidi/>
        <w:spacing w:after="0" w:line="240" w:lineRule="auto"/>
        <w:rPr>
          <w:rFonts w:cs="PNU"/>
          <w:b/>
          <w:bCs/>
          <w:noProof/>
          <w:sz w:val="16"/>
          <w:szCs w:val="16"/>
          <w:rtl/>
        </w:rPr>
      </w:pPr>
      <w:r w:rsidRPr="00571537">
        <w:rPr>
          <w:rFonts w:cs="PNU" w:hint="cs"/>
          <w:noProof/>
          <w:sz w:val="16"/>
          <w:szCs w:val="16"/>
          <w:rtl/>
        </w:rPr>
        <w:t xml:space="preserve">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 </w:t>
      </w:r>
      <w:r w:rsidRPr="00571537">
        <w:rPr>
          <w:rFonts w:cs="PNU" w:hint="cs"/>
          <w:noProof/>
          <w:sz w:val="16"/>
          <w:szCs w:val="16"/>
          <w:rtl/>
        </w:rPr>
        <w:t xml:space="preserve">  2 وحدات تدريسية تعادل 40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</w:t>
      </w:r>
      <w:r w:rsidRPr="00571537">
        <w:rPr>
          <w:rFonts w:cs="PNU" w:hint="cs"/>
          <w:noProof/>
          <w:sz w:val="16"/>
          <w:szCs w:val="16"/>
          <w:rtl/>
        </w:rPr>
        <w:t>% من ا</w:t>
      </w:r>
      <w:r w:rsidR="000B4382" w:rsidRPr="00571537">
        <w:rPr>
          <w:rFonts w:cs="PNU" w:hint="cs"/>
          <w:noProof/>
          <w:sz w:val="16"/>
          <w:szCs w:val="16"/>
          <w:rtl/>
        </w:rPr>
        <w:t xml:space="preserve">الراتب                                                                                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                            </w:t>
      </w:r>
      <w:r w:rsidR="006A330D" w:rsidRPr="00571537">
        <w:rPr>
          <w:rFonts w:cs="PNU" w:hint="cs"/>
          <w:noProof/>
          <w:sz w:val="16"/>
          <w:szCs w:val="16"/>
          <w:rtl/>
        </w:rPr>
        <w:t xml:space="preserve"> 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</w:t>
      </w:r>
      <w:r w:rsidR="000D7D9E" w:rsidRPr="00571537">
        <w:rPr>
          <w:rFonts w:cs="PNU" w:hint="cs"/>
          <w:b/>
          <w:bCs/>
          <w:noProof/>
          <w:sz w:val="16"/>
          <w:szCs w:val="16"/>
          <w:rtl/>
        </w:rPr>
        <w:t xml:space="preserve"> </w:t>
      </w:r>
      <w:r w:rsidR="00082378" w:rsidRPr="00571537">
        <w:rPr>
          <w:rFonts w:cs="PNU" w:hint="cs"/>
          <w:b/>
          <w:bCs/>
          <w:noProof/>
          <w:sz w:val="16"/>
          <w:szCs w:val="16"/>
          <w:rtl/>
        </w:rPr>
        <w:t xml:space="preserve">      </w:t>
      </w:r>
      <w:r w:rsidR="00494C24" w:rsidRPr="00571537">
        <w:rPr>
          <w:rFonts w:cs="PNU" w:hint="cs"/>
          <w:b/>
          <w:bCs/>
          <w:noProof/>
          <w:sz w:val="16"/>
          <w:szCs w:val="16"/>
          <w:rtl/>
        </w:rPr>
        <w:t xml:space="preserve">                                                                                                              </w:t>
      </w:r>
      <w:r w:rsidR="00082378" w:rsidRPr="00571537">
        <w:rPr>
          <w:rFonts w:cs="PNU" w:hint="cs"/>
          <w:b/>
          <w:bCs/>
          <w:noProof/>
          <w:sz w:val="16"/>
          <w:szCs w:val="16"/>
          <w:rtl/>
        </w:rPr>
        <w:t xml:space="preserve">            </w:t>
      </w:r>
      <w:r w:rsidR="00DF0EBE" w:rsidRPr="00571537">
        <w:rPr>
          <w:rFonts w:cs="PNU"/>
          <w:b/>
          <w:bCs/>
          <w:noProof/>
          <w:sz w:val="16"/>
          <w:szCs w:val="16"/>
          <w:rtl/>
        </w:rPr>
        <w:tab/>
      </w:r>
      <w:r w:rsidR="00DF0EBE" w:rsidRPr="00571537">
        <w:rPr>
          <w:rFonts w:cs="PNU"/>
          <w:b/>
          <w:bCs/>
          <w:noProof/>
          <w:sz w:val="14"/>
          <w:szCs w:val="14"/>
          <w:rtl/>
        </w:rPr>
        <w:tab/>
      </w:r>
    </w:p>
    <w:sectPr w:rsidR="00232F72" w:rsidRPr="00571537" w:rsidSect="00571537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 w:code="9"/>
      <w:pgMar w:top="1440" w:right="1411" w:bottom="851" w:left="1411" w:header="0" w:footer="59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4D7" w:rsidRDefault="00CE44D7" w:rsidP="000A2DE1">
      <w:r>
        <w:separator/>
      </w:r>
    </w:p>
  </w:endnote>
  <w:endnote w:type="continuationSeparator" w:id="0">
    <w:p w:rsidR="00CE44D7" w:rsidRDefault="00CE44D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Pr="00443F44" w:rsidRDefault="00571537" w:rsidP="00954E27">
    <w:pPr>
      <w:tabs>
        <w:tab w:val="center" w:pos="4320"/>
        <w:tab w:val="right" w:pos="8640"/>
      </w:tabs>
      <w:spacing w:after="0" w:line="240" w:lineRule="auto"/>
      <w:jc w:val="right"/>
      <w:rPr>
        <w:noProof/>
        <w:sz w:val="14"/>
        <w:szCs w:val="14"/>
      </w:rPr>
    </w:pPr>
    <w:r w:rsidRPr="00443F44">
      <w:rPr>
        <w:noProof/>
        <w:sz w:val="14"/>
        <w:szCs w:val="14"/>
      </w:rPr>
      <w:drawing>
        <wp:anchor distT="0" distB="0" distL="114300" distR="114300" simplePos="0" relativeHeight="251666944" behindDoc="0" locked="0" layoutInCell="1" allowOverlap="1" wp14:anchorId="2A585FCE" wp14:editId="1B602067">
          <wp:simplePos x="0" y="0"/>
          <wp:positionH relativeFrom="column">
            <wp:posOffset>-264795</wp:posOffset>
          </wp:positionH>
          <wp:positionV relativeFrom="paragraph">
            <wp:posOffset>-167640</wp:posOffset>
          </wp:positionV>
          <wp:extent cx="481965" cy="542925"/>
          <wp:effectExtent l="0" t="0" r="0" b="9525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F44">
      <w:rPr>
        <w:noProof/>
        <w:sz w:val="14"/>
        <w:szCs w:val="14"/>
      </w:rPr>
      <w:drawing>
        <wp:anchor distT="0" distB="0" distL="114300" distR="114300" simplePos="0" relativeHeight="251665920" behindDoc="0" locked="0" layoutInCell="1" allowOverlap="1" wp14:anchorId="65440F80" wp14:editId="7F138168">
          <wp:simplePos x="0" y="0"/>
          <wp:positionH relativeFrom="column">
            <wp:posOffset>8933815</wp:posOffset>
          </wp:positionH>
          <wp:positionV relativeFrom="paragraph">
            <wp:posOffset>-81915</wp:posOffset>
          </wp:positionV>
          <wp:extent cx="241935" cy="257810"/>
          <wp:effectExtent l="0" t="0" r="5715" b="889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" cy="257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D05" w:rsidRPr="00443F44">
      <w:rPr>
        <w:rFonts w:cs="PNU" w:hint="cs"/>
        <w:sz w:val="14"/>
        <w:szCs w:val="14"/>
        <w:rtl/>
      </w:rPr>
      <w:t>رقم النموذج: 1902-012001020101</w:t>
    </w:r>
    <w:r w:rsidR="00954E27">
      <w:rPr>
        <w:noProof/>
        <w:sz w:val="14"/>
        <w:szCs w:val="14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4D7" w:rsidRDefault="00CE44D7" w:rsidP="000A2DE1">
      <w:r>
        <w:separator/>
      </w:r>
    </w:p>
  </w:footnote>
  <w:footnote w:type="continuationSeparator" w:id="0">
    <w:p w:rsidR="00CE44D7" w:rsidRDefault="00CE44D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68361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39" w:rsidRDefault="00571537" w:rsidP="00CE4176">
    <w:pPr>
      <w:pStyle w:val="a4"/>
      <w:tabs>
        <w:tab w:val="clear" w:pos="4153"/>
        <w:tab w:val="clear" w:pos="8306"/>
      </w:tabs>
      <w:rPr>
        <w:rtl/>
      </w:rPr>
    </w:pPr>
    <w:r>
      <w:rPr>
        <w:rFonts w:cs="Traditional Arabic"/>
        <w:noProof/>
        <w:rtl/>
      </w:rPr>
      <w:drawing>
        <wp:anchor distT="0" distB="0" distL="114300" distR="114300" simplePos="0" relativeHeight="251668992" behindDoc="0" locked="0" layoutInCell="1" allowOverlap="1" wp14:anchorId="096AEAB8" wp14:editId="65BB58F4">
          <wp:simplePos x="0" y="0"/>
          <wp:positionH relativeFrom="column">
            <wp:posOffset>418465</wp:posOffset>
          </wp:positionH>
          <wp:positionV relativeFrom="paragraph">
            <wp:posOffset>152400</wp:posOffset>
          </wp:positionV>
          <wp:extent cx="8115300" cy="1743075"/>
          <wp:effectExtent l="0" t="0" r="0" b="9525"/>
          <wp:wrapNone/>
          <wp:docPr id="7" name="صورة 7" descr="\\pmcrantpsvm01.ads.pnu.edu.sa\PMCRSTGVDI02\Jaalshaeibi\Desktop\ترويسة للنموذج-العرض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mcrantpsvm01.ads.pnu.edu.sa\PMCRSTGVDI02\Jaalshaeibi\Desktop\ترويسة للنموذج-العرض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4D39" w:rsidRDefault="00057DBA" w:rsidP="00DF0EBE">
    <w:pPr>
      <w:pStyle w:val="a4"/>
      <w:tabs>
        <w:tab w:val="clear" w:pos="4153"/>
        <w:tab w:val="clear" w:pos="8306"/>
        <w:tab w:val="left" w:pos="6071"/>
        <w:tab w:val="left" w:pos="6928"/>
      </w:tabs>
      <w:rPr>
        <w:rtl/>
      </w:rPr>
    </w:pPr>
    <w:r>
      <w:rPr>
        <w:rtl/>
      </w:rPr>
      <w:tab/>
    </w:r>
  </w:p>
  <w:p w:rsidR="00104D39" w:rsidRDefault="00104D39" w:rsidP="00B3150A">
    <w:pPr>
      <w:pStyle w:val="a4"/>
      <w:rPr>
        <w:rtl/>
      </w:rPr>
    </w:pPr>
  </w:p>
  <w:p w:rsidR="00494C24" w:rsidRDefault="00494C24" w:rsidP="00B3150A">
    <w:pPr>
      <w:pStyle w:val="a4"/>
      <w:rPr>
        <w:rtl/>
      </w:rPr>
    </w:pPr>
  </w:p>
  <w:p w:rsidR="00494C24" w:rsidRDefault="00494C24" w:rsidP="00B3150A">
    <w:pPr>
      <w:pStyle w:val="a4"/>
      <w:rPr>
        <w:rtl/>
      </w:rPr>
    </w:pPr>
  </w:p>
  <w:p w:rsidR="00494C24" w:rsidRDefault="00494C24" w:rsidP="00B3150A">
    <w:pPr>
      <w:pStyle w:val="a4"/>
      <w:rPr>
        <w:rtl/>
      </w:rPr>
    </w:pPr>
  </w:p>
  <w:p w:rsidR="00494C24" w:rsidRDefault="00571537" w:rsidP="00B3150A">
    <w:pPr>
      <w:pStyle w:val="a4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17CE47F" wp14:editId="7F56A989">
              <wp:simplePos x="0" y="0"/>
              <wp:positionH relativeFrom="column">
                <wp:posOffset>6390640</wp:posOffset>
              </wp:positionH>
              <wp:positionV relativeFrom="paragraph">
                <wp:posOffset>139065</wp:posOffset>
              </wp:positionV>
              <wp:extent cx="1990725" cy="342900"/>
              <wp:effectExtent l="0" t="0" r="0" b="0"/>
              <wp:wrapNone/>
              <wp:docPr id="4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990725" cy="3429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5CEE" w:rsidRPr="00F75CEE" w:rsidRDefault="00F75CEE" w:rsidP="00F75CEE">
                          <w:pPr>
                            <w:jc w:val="right"/>
                            <w:rPr>
                              <w:rFonts w:cs="PNU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PNU" w:hint="cs"/>
                              <w:sz w:val="20"/>
                              <w:szCs w:val="20"/>
                              <w:rtl/>
                            </w:rPr>
                            <w:t xml:space="preserve">    </w:t>
                          </w:r>
                          <w:r w:rsidRPr="00F75CEE">
                            <w:rPr>
                              <w:rFonts w:cs="PNU" w:hint="cs"/>
                              <w:sz w:val="20"/>
                              <w:szCs w:val="20"/>
                              <w:rtl/>
                            </w:rPr>
                            <w:t>وحدة شؤون أعضاء هيئة التدريس</w:t>
                          </w:r>
                          <w:r>
                            <w:rPr>
                              <w:rFonts w:cs="PNU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F75CEE">
                            <w:rPr>
                              <w:rFonts w:cs="PNU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03.2pt;margin-top:10.95pt;width:156.75pt;height:27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" stroked="f">
              <v:fill opacity="0"/>
              <v:textbox>
                <w:txbxContent>
                  <w:p w:rsidR="00F75CEE" w:rsidRPr="00F75CEE" w:rsidRDefault="00F75CEE" w:rsidP="00F75CEE">
                    <w:pPr>
                      <w:jc w:val="right"/>
                      <w:rPr>
                        <w:rFonts w:cs="PNU"/>
                        <w:sz w:val="20"/>
                        <w:szCs w:val="20"/>
                      </w:rPr>
                    </w:pPr>
                    <w:r>
                      <w:rPr>
                        <w:rFonts w:cs="PNU" w:hint="cs"/>
                        <w:sz w:val="20"/>
                        <w:szCs w:val="20"/>
                        <w:rtl/>
                      </w:rPr>
                      <w:t xml:space="preserve">    </w:t>
                    </w:r>
                    <w:r w:rsidRPr="00F75CEE">
                      <w:rPr>
                        <w:rFonts w:cs="PNU" w:hint="cs"/>
                        <w:sz w:val="20"/>
                        <w:szCs w:val="20"/>
                        <w:rtl/>
                      </w:rPr>
                      <w:t>وحدة شؤون أعضاء هيئة التدريس</w:t>
                    </w:r>
                    <w:r>
                      <w:rPr>
                        <w:rFonts w:cs="PNU"/>
                        <w:sz w:val="20"/>
                        <w:szCs w:val="20"/>
                      </w:rPr>
                      <w:t xml:space="preserve">  </w:t>
                    </w:r>
                    <w:r w:rsidRPr="00F75CEE">
                      <w:rPr>
                        <w:rFonts w:cs="PNU"/>
                        <w:sz w:val="20"/>
                        <w:szCs w:val="20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  <w:p w:rsidR="00494C24" w:rsidRDefault="00494C24" w:rsidP="00B3150A">
    <w:pPr>
      <w:pStyle w:val="a4"/>
      <w:rPr>
        <w:rtl/>
      </w:rPr>
    </w:pPr>
  </w:p>
  <w:p w:rsidR="00494C24" w:rsidRDefault="00494C24" w:rsidP="00B3150A">
    <w:pPr>
      <w:pStyle w:val="a4"/>
      <w:rPr>
        <w:rtl/>
      </w:rPr>
    </w:pPr>
  </w:p>
  <w:p w:rsidR="00187521" w:rsidRDefault="00187521" w:rsidP="003F468A">
    <w:pPr>
      <w:pStyle w:val="a4"/>
      <w:tabs>
        <w:tab w:val="clear" w:pos="4153"/>
        <w:tab w:val="clear" w:pos="8306"/>
        <w:tab w:val="left" w:pos="7688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68361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BE4260E"/>
    <w:multiLevelType w:val="hybridMultilevel"/>
    <w:tmpl w:val="9712112C"/>
    <w:lvl w:ilvl="0" w:tplc="3A60E46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PNU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5">
    <w:nsid w:val="6BCC3711"/>
    <w:multiLevelType w:val="hybridMultilevel"/>
    <w:tmpl w:val="719605D2"/>
    <w:lvl w:ilvl="0" w:tplc="38961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PNU" w:hint="default"/>
        <w:b w:val="0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u/Dz7Jtv0FGZR5UYfJd1nJ7EwRc=" w:salt="xivubWA3sd1NyQXYBB0YQg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8D"/>
    <w:rsid w:val="000213BF"/>
    <w:rsid w:val="00021F8B"/>
    <w:rsid w:val="0002512A"/>
    <w:rsid w:val="00031C1E"/>
    <w:rsid w:val="00036A0E"/>
    <w:rsid w:val="00057DBA"/>
    <w:rsid w:val="00065CB0"/>
    <w:rsid w:val="00071ADF"/>
    <w:rsid w:val="000811FD"/>
    <w:rsid w:val="00082378"/>
    <w:rsid w:val="00082841"/>
    <w:rsid w:val="00084E0A"/>
    <w:rsid w:val="00087A28"/>
    <w:rsid w:val="00087C10"/>
    <w:rsid w:val="0009673D"/>
    <w:rsid w:val="00096BCC"/>
    <w:rsid w:val="00097522"/>
    <w:rsid w:val="000A27BA"/>
    <w:rsid w:val="000A2DE1"/>
    <w:rsid w:val="000B4382"/>
    <w:rsid w:val="000C1D62"/>
    <w:rsid w:val="000C351C"/>
    <w:rsid w:val="000C6072"/>
    <w:rsid w:val="000D5800"/>
    <w:rsid w:val="000D7D9E"/>
    <w:rsid w:val="000E2FAA"/>
    <w:rsid w:val="000F3E66"/>
    <w:rsid w:val="000F6C19"/>
    <w:rsid w:val="00100BFD"/>
    <w:rsid w:val="00104D39"/>
    <w:rsid w:val="00105D05"/>
    <w:rsid w:val="001149CF"/>
    <w:rsid w:val="00115C59"/>
    <w:rsid w:val="0011714C"/>
    <w:rsid w:val="0014152A"/>
    <w:rsid w:val="00151A45"/>
    <w:rsid w:val="0016184B"/>
    <w:rsid w:val="00170AA4"/>
    <w:rsid w:val="00175452"/>
    <w:rsid w:val="001770E3"/>
    <w:rsid w:val="00180244"/>
    <w:rsid w:val="00182389"/>
    <w:rsid w:val="00187521"/>
    <w:rsid w:val="00194C7E"/>
    <w:rsid w:val="001C1F9A"/>
    <w:rsid w:val="001C2F70"/>
    <w:rsid w:val="001F3E65"/>
    <w:rsid w:val="00204F38"/>
    <w:rsid w:val="0021018D"/>
    <w:rsid w:val="00215B7A"/>
    <w:rsid w:val="00223E03"/>
    <w:rsid w:val="00232F72"/>
    <w:rsid w:val="002347F3"/>
    <w:rsid w:val="00246C21"/>
    <w:rsid w:val="0025569E"/>
    <w:rsid w:val="00261888"/>
    <w:rsid w:val="00265881"/>
    <w:rsid w:val="00285F80"/>
    <w:rsid w:val="00286CA3"/>
    <w:rsid w:val="002A4188"/>
    <w:rsid w:val="002C77F4"/>
    <w:rsid w:val="002D79CB"/>
    <w:rsid w:val="002E46B4"/>
    <w:rsid w:val="002E4E80"/>
    <w:rsid w:val="002F2FFA"/>
    <w:rsid w:val="002F4521"/>
    <w:rsid w:val="002F627F"/>
    <w:rsid w:val="003050BE"/>
    <w:rsid w:val="003176A4"/>
    <w:rsid w:val="00322042"/>
    <w:rsid w:val="00323237"/>
    <w:rsid w:val="00327436"/>
    <w:rsid w:val="00331C4D"/>
    <w:rsid w:val="003339A8"/>
    <w:rsid w:val="00333C65"/>
    <w:rsid w:val="003471C9"/>
    <w:rsid w:val="00357F6E"/>
    <w:rsid w:val="003608F7"/>
    <w:rsid w:val="00384C4A"/>
    <w:rsid w:val="00384E63"/>
    <w:rsid w:val="0039483B"/>
    <w:rsid w:val="003A054F"/>
    <w:rsid w:val="003A50E2"/>
    <w:rsid w:val="003E2932"/>
    <w:rsid w:val="003F468A"/>
    <w:rsid w:val="003F6AD7"/>
    <w:rsid w:val="00400153"/>
    <w:rsid w:val="0040493B"/>
    <w:rsid w:val="004056CD"/>
    <w:rsid w:val="00405AA5"/>
    <w:rsid w:val="00416FDA"/>
    <w:rsid w:val="00433048"/>
    <w:rsid w:val="00443F44"/>
    <w:rsid w:val="0048071B"/>
    <w:rsid w:val="00490AF8"/>
    <w:rsid w:val="00494C24"/>
    <w:rsid w:val="00494D65"/>
    <w:rsid w:val="004A6654"/>
    <w:rsid w:val="004B5495"/>
    <w:rsid w:val="004B66E0"/>
    <w:rsid w:val="004D113D"/>
    <w:rsid w:val="004E1E05"/>
    <w:rsid w:val="0050095C"/>
    <w:rsid w:val="00506DC7"/>
    <w:rsid w:val="00507A2C"/>
    <w:rsid w:val="00507DB8"/>
    <w:rsid w:val="0051142F"/>
    <w:rsid w:val="00524190"/>
    <w:rsid w:val="00534FCE"/>
    <w:rsid w:val="00544A3D"/>
    <w:rsid w:val="00546E6B"/>
    <w:rsid w:val="00555504"/>
    <w:rsid w:val="00571537"/>
    <w:rsid w:val="0057262E"/>
    <w:rsid w:val="00575E48"/>
    <w:rsid w:val="00576E4C"/>
    <w:rsid w:val="00585CB6"/>
    <w:rsid w:val="005A013B"/>
    <w:rsid w:val="005A0B43"/>
    <w:rsid w:val="005A4BE5"/>
    <w:rsid w:val="005C100B"/>
    <w:rsid w:val="005C2965"/>
    <w:rsid w:val="005C55A7"/>
    <w:rsid w:val="005D3BFB"/>
    <w:rsid w:val="005D7769"/>
    <w:rsid w:val="005E3D32"/>
    <w:rsid w:val="005E498F"/>
    <w:rsid w:val="00605680"/>
    <w:rsid w:val="00611AF5"/>
    <w:rsid w:val="00611F53"/>
    <w:rsid w:val="006219CA"/>
    <w:rsid w:val="00631D7D"/>
    <w:rsid w:val="00634548"/>
    <w:rsid w:val="0064602B"/>
    <w:rsid w:val="006460E0"/>
    <w:rsid w:val="00653662"/>
    <w:rsid w:val="0065557F"/>
    <w:rsid w:val="0068361D"/>
    <w:rsid w:val="00683F04"/>
    <w:rsid w:val="006926FA"/>
    <w:rsid w:val="0069790F"/>
    <w:rsid w:val="006A2EE9"/>
    <w:rsid w:val="006A330D"/>
    <w:rsid w:val="006A63BB"/>
    <w:rsid w:val="006C563D"/>
    <w:rsid w:val="006D00ED"/>
    <w:rsid w:val="006D663B"/>
    <w:rsid w:val="006D7B80"/>
    <w:rsid w:val="006F2840"/>
    <w:rsid w:val="006F60E8"/>
    <w:rsid w:val="006F7DB4"/>
    <w:rsid w:val="00704D70"/>
    <w:rsid w:val="00713CE3"/>
    <w:rsid w:val="00731D97"/>
    <w:rsid w:val="0073724D"/>
    <w:rsid w:val="00742BC5"/>
    <w:rsid w:val="007432DF"/>
    <w:rsid w:val="00743DE1"/>
    <w:rsid w:val="00746D88"/>
    <w:rsid w:val="007705AA"/>
    <w:rsid w:val="00786530"/>
    <w:rsid w:val="00793E98"/>
    <w:rsid w:val="007A1C57"/>
    <w:rsid w:val="007B7805"/>
    <w:rsid w:val="007F1C9C"/>
    <w:rsid w:val="007F401C"/>
    <w:rsid w:val="007F540F"/>
    <w:rsid w:val="0080439D"/>
    <w:rsid w:val="00816326"/>
    <w:rsid w:val="00830835"/>
    <w:rsid w:val="008409C4"/>
    <w:rsid w:val="00840E6A"/>
    <w:rsid w:val="00857139"/>
    <w:rsid w:val="00870773"/>
    <w:rsid w:val="00877CD5"/>
    <w:rsid w:val="00882D61"/>
    <w:rsid w:val="00886C0B"/>
    <w:rsid w:val="008930D2"/>
    <w:rsid w:val="008979F8"/>
    <w:rsid w:val="008B0051"/>
    <w:rsid w:val="008B1C90"/>
    <w:rsid w:val="008B4AFA"/>
    <w:rsid w:val="008B573F"/>
    <w:rsid w:val="008C1526"/>
    <w:rsid w:val="008C52DA"/>
    <w:rsid w:val="008D278C"/>
    <w:rsid w:val="008D2CA0"/>
    <w:rsid w:val="00904960"/>
    <w:rsid w:val="0090623C"/>
    <w:rsid w:val="0094452B"/>
    <w:rsid w:val="00954E27"/>
    <w:rsid w:val="00974A73"/>
    <w:rsid w:val="00981622"/>
    <w:rsid w:val="00992090"/>
    <w:rsid w:val="00994745"/>
    <w:rsid w:val="0099542D"/>
    <w:rsid w:val="009968E2"/>
    <w:rsid w:val="009A5117"/>
    <w:rsid w:val="009B06E9"/>
    <w:rsid w:val="009C5359"/>
    <w:rsid w:val="009D7DC9"/>
    <w:rsid w:val="009E2F80"/>
    <w:rsid w:val="009E78A4"/>
    <w:rsid w:val="00A02C5B"/>
    <w:rsid w:val="00A03652"/>
    <w:rsid w:val="00A0602A"/>
    <w:rsid w:val="00A2610D"/>
    <w:rsid w:val="00A522A6"/>
    <w:rsid w:val="00A66696"/>
    <w:rsid w:val="00A71A64"/>
    <w:rsid w:val="00A75561"/>
    <w:rsid w:val="00A7621C"/>
    <w:rsid w:val="00A87D8D"/>
    <w:rsid w:val="00AA4BA3"/>
    <w:rsid w:val="00AA4E8E"/>
    <w:rsid w:val="00AE4788"/>
    <w:rsid w:val="00B0482F"/>
    <w:rsid w:val="00B07776"/>
    <w:rsid w:val="00B10DD4"/>
    <w:rsid w:val="00B1218D"/>
    <w:rsid w:val="00B17BD9"/>
    <w:rsid w:val="00B20548"/>
    <w:rsid w:val="00B2491F"/>
    <w:rsid w:val="00B3150A"/>
    <w:rsid w:val="00B41505"/>
    <w:rsid w:val="00B42B69"/>
    <w:rsid w:val="00B4395B"/>
    <w:rsid w:val="00B60924"/>
    <w:rsid w:val="00B70098"/>
    <w:rsid w:val="00B722FF"/>
    <w:rsid w:val="00B746D3"/>
    <w:rsid w:val="00B813C0"/>
    <w:rsid w:val="00B84ECD"/>
    <w:rsid w:val="00B85261"/>
    <w:rsid w:val="00B96152"/>
    <w:rsid w:val="00B96703"/>
    <w:rsid w:val="00BE377C"/>
    <w:rsid w:val="00BF4FAF"/>
    <w:rsid w:val="00C02D3F"/>
    <w:rsid w:val="00C12A15"/>
    <w:rsid w:val="00C20954"/>
    <w:rsid w:val="00C336FA"/>
    <w:rsid w:val="00C3789C"/>
    <w:rsid w:val="00C50657"/>
    <w:rsid w:val="00C53F35"/>
    <w:rsid w:val="00C653B7"/>
    <w:rsid w:val="00C67306"/>
    <w:rsid w:val="00C70246"/>
    <w:rsid w:val="00C7492B"/>
    <w:rsid w:val="00C773EB"/>
    <w:rsid w:val="00C84A4E"/>
    <w:rsid w:val="00C86676"/>
    <w:rsid w:val="00C921ED"/>
    <w:rsid w:val="00CA5654"/>
    <w:rsid w:val="00CB3669"/>
    <w:rsid w:val="00CC19E0"/>
    <w:rsid w:val="00CD5EF7"/>
    <w:rsid w:val="00CD7A8D"/>
    <w:rsid w:val="00CE31CB"/>
    <w:rsid w:val="00CE4176"/>
    <w:rsid w:val="00CE44D7"/>
    <w:rsid w:val="00D04128"/>
    <w:rsid w:val="00D04F95"/>
    <w:rsid w:val="00D24817"/>
    <w:rsid w:val="00D51CBA"/>
    <w:rsid w:val="00D54FEF"/>
    <w:rsid w:val="00D82EA9"/>
    <w:rsid w:val="00D832ED"/>
    <w:rsid w:val="00D8474F"/>
    <w:rsid w:val="00D84AE3"/>
    <w:rsid w:val="00D864A4"/>
    <w:rsid w:val="00DB5FFE"/>
    <w:rsid w:val="00DC4EAD"/>
    <w:rsid w:val="00DC4ED7"/>
    <w:rsid w:val="00DC6C1D"/>
    <w:rsid w:val="00DE0D4F"/>
    <w:rsid w:val="00DE0E08"/>
    <w:rsid w:val="00DE2F75"/>
    <w:rsid w:val="00DF0EBE"/>
    <w:rsid w:val="00E0465B"/>
    <w:rsid w:val="00E103E3"/>
    <w:rsid w:val="00E2105F"/>
    <w:rsid w:val="00E222AC"/>
    <w:rsid w:val="00E257DA"/>
    <w:rsid w:val="00E432C7"/>
    <w:rsid w:val="00E4579E"/>
    <w:rsid w:val="00E70654"/>
    <w:rsid w:val="00E762BD"/>
    <w:rsid w:val="00E80887"/>
    <w:rsid w:val="00E823A3"/>
    <w:rsid w:val="00E826C0"/>
    <w:rsid w:val="00E9451B"/>
    <w:rsid w:val="00EA0CB6"/>
    <w:rsid w:val="00EB1AA3"/>
    <w:rsid w:val="00EC7B54"/>
    <w:rsid w:val="00EF2DE8"/>
    <w:rsid w:val="00F12AF1"/>
    <w:rsid w:val="00F44D6C"/>
    <w:rsid w:val="00F50A4A"/>
    <w:rsid w:val="00F53D06"/>
    <w:rsid w:val="00F56627"/>
    <w:rsid w:val="00F71D3E"/>
    <w:rsid w:val="00F750CE"/>
    <w:rsid w:val="00F75CEE"/>
    <w:rsid w:val="00F81004"/>
    <w:rsid w:val="00F8199A"/>
    <w:rsid w:val="00F827B1"/>
    <w:rsid w:val="00F874FB"/>
    <w:rsid w:val="00F9709D"/>
    <w:rsid w:val="00FC018A"/>
    <w:rsid w:val="00FC0764"/>
    <w:rsid w:val="00FD162A"/>
    <w:rsid w:val="00FE4A0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10">
    <w:name w:val="شبكة جدول1"/>
    <w:basedOn w:val="a1"/>
    <w:next w:val="a6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C84A4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10">
    <w:name w:val="شبكة جدول1"/>
    <w:basedOn w:val="a1"/>
    <w:next w:val="a6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C84A4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ALEN~1\AppData\Local\Temp\Rar$DIa0.164\&#1606;&#1605;&#1608;&#1584;&#1580;%20&#1575;&#1604;&#1582;&#1591;&#1575;&#1576;&#1575;&#1578;%20&#1576;&#1578;&#1608;&#1602;&#1610;&#1593;%20&#1605;&#1593;&#1575;&#1604;&#1610;&#1607;&#157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CADD26F5D4ADF4081B27777B587C02D" ma:contentTypeVersion="0" ma:contentTypeDescription="إنشاء مستند جديد." ma:contentTypeScope="" ma:versionID="d486236bb2ad12f96640108e672305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D730BF-65F5-4528-A08E-0534A66FD4CE}"/>
</file>

<file path=customXml/itemProps2.xml><?xml version="1.0" encoding="utf-8"?>
<ds:datastoreItem xmlns:ds="http://schemas.openxmlformats.org/officeDocument/2006/customXml" ds:itemID="{40106741-F075-49C0-AF5A-DF9E1DE92888}"/>
</file>

<file path=customXml/itemProps3.xml><?xml version="1.0" encoding="utf-8"?>
<ds:datastoreItem xmlns:ds="http://schemas.openxmlformats.org/officeDocument/2006/customXml" ds:itemID="{FCDDB3F3-2AA8-41EA-A8B9-4361ED7B5C7B}"/>
</file>

<file path=customXml/itemProps4.xml><?xml version="1.0" encoding="utf-8"?>
<ds:datastoreItem xmlns:ds="http://schemas.openxmlformats.org/officeDocument/2006/customXml" ds:itemID="{29618DE1-089D-45EF-B325-143C5BA10BFE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الخطابات بتوقيع معاليها</Template>
  <TotalTime>210</TotalTime>
  <Pages>1</Pages>
  <Words>160</Words>
  <Characters>2267</Characters>
  <Application>Microsoft Office Word</Application>
  <DocSecurity>8</DocSecurity>
  <Lines>18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Doheah Sul ALEnazi</dc:creator>
  <cp:lastModifiedBy>hessah abd alFozan</cp:lastModifiedBy>
  <cp:revision>32</cp:revision>
  <cp:lastPrinted>2019-12-22T06:57:00Z</cp:lastPrinted>
  <dcterms:created xsi:type="dcterms:W3CDTF">2019-10-30T06:17:00Z</dcterms:created>
  <dcterms:modified xsi:type="dcterms:W3CDTF">2020-09-03T09:57:00Z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0x010100CCADD26F5D4ADF4081B27777B587C02D</vt:lpwstr>
  </property>
</Properties>
</file>