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08B" w:rsidRDefault="00A2408B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  <w:bookmarkStart w:id="0" w:name="_GoBack"/>
      <w:bookmarkEnd w:id="0"/>
    </w:p>
    <w:p w:rsidR="008F6838" w:rsidRDefault="008F6838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</w:p>
    <w:tbl>
      <w:tblPr>
        <w:tblStyle w:val="a6"/>
        <w:tblpPr w:leftFromText="180" w:rightFromText="180" w:vertAnchor="text" w:horzAnchor="margin" w:tblpXSpec="center" w:tblpY="164"/>
        <w:bidiVisual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830"/>
      </w:tblGrid>
      <w:tr w:rsidR="008F6838" w:rsidTr="008F6838">
        <w:tc>
          <w:tcPr>
            <w:tcW w:w="5228" w:type="dxa"/>
          </w:tcPr>
          <w:p w:rsidR="008F6838" w:rsidRDefault="008F6838" w:rsidP="008F6838">
            <w:pPr>
              <w:spacing w:before="60" w:after="60" w:line="276" w:lineRule="auto"/>
              <w:ind w:right="-794"/>
              <w:rPr>
                <w:rFonts w:asciiTheme="majorBidi" w:eastAsia="Malgun Gothic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eastAsia="Malgun Gothic" w:hAnsiTheme="majorBidi" w:cstheme="majorBidi" w:hint="cs"/>
                <w:b/>
                <w:bCs/>
                <w:color w:val="000000"/>
                <w:rtl/>
              </w:rPr>
              <w:t xml:space="preserve">طلب تغيير تخصص اختياري/جهة تدريبية لطبيبات الامتياز   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 xml:space="preserve">          </w:t>
            </w:r>
          </w:p>
        </w:tc>
        <w:tc>
          <w:tcPr>
            <w:tcW w:w="5830" w:type="dxa"/>
          </w:tcPr>
          <w:p w:rsidR="008F6838" w:rsidRDefault="008F6838" w:rsidP="008F6838">
            <w:pPr>
              <w:spacing w:before="60" w:after="60" w:line="276" w:lineRule="auto"/>
              <w:jc w:val="right"/>
              <w:rPr>
                <w:rFonts w:asciiTheme="majorBidi" w:eastAsia="Malgun Gothic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 xml:space="preserve">Elective Rotation/Hospital </w:t>
            </w:r>
            <w:proofErr w:type="gramStart"/>
            <w:r>
              <w:rPr>
                <w:rFonts w:asciiTheme="majorBidi" w:eastAsia="Malgun Gothic" w:hAnsiTheme="majorBidi" w:cstheme="majorBidi"/>
                <w:b/>
                <w:bCs/>
                <w:color w:val="000000"/>
              </w:rPr>
              <w:t>Change  Request</w:t>
            </w:r>
            <w:proofErr w:type="gramEnd"/>
          </w:p>
        </w:tc>
      </w:tr>
    </w:tbl>
    <w:p w:rsidR="008F6838" w:rsidRPr="003F6320" w:rsidRDefault="008F6838" w:rsidP="00E42412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</w:p>
    <w:tbl>
      <w:tblPr>
        <w:tblStyle w:val="a6"/>
        <w:tblW w:w="11058" w:type="dxa"/>
        <w:tblInd w:w="-885" w:type="dxa"/>
        <w:tblLook w:val="04A0" w:firstRow="1" w:lastRow="0" w:firstColumn="1" w:lastColumn="0" w:noHBand="0" w:noVBand="1"/>
      </w:tblPr>
      <w:tblGrid>
        <w:gridCol w:w="5307"/>
        <w:gridCol w:w="4758"/>
        <w:gridCol w:w="993"/>
      </w:tblGrid>
      <w:tr w:rsidR="00A2408B" w:rsidTr="003F6320">
        <w:trPr>
          <w:trHeight w:val="481"/>
        </w:trPr>
        <w:tc>
          <w:tcPr>
            <w:tcW w:w="5307" w:type="dxa"/>
          </w:tcPr>
          <w:p w:rsidR="00A2408B" w:rsidRPr="005E774C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24689B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الجامعي:................................</w:t>
            </w:r>
            <w:proofErr w:type="gramEnd"/>
          </w:p>
        </w:tc>
        <w:tc>
          <w:tcPr>
            <w:tcW w:w="4758" w:type="dxa"/>
          </w:tcPr>
          <w:p w:rsidR="00A2408B" w:rsidRPr="005E774C" w:rsidRDefault="00A2408B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A2408B" w:rsidRDefault="00A2408B" w:rsidP="002468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="0024689B">
              <w:rPr>
                <w:rFonts w:asciiTheme="majorBidi" w:hAnsiTheme="majorBidi" w:cstheme="majorBidi"/>
              </w:rPr>
              <w:t>…</w:t>
            </w:r>
            <w:proofErr w:type="gramEnd"/>
            <w:r w:rsidR="0024689B">
              <w:rPr>
                <w:rFonts w:asciiTheme="majorBidi" w:hAnsiTheme="majorBidi" w:cstheme="majorBidi"/>
              </w:rPr>
              <w:t>………………</w:t>
            </w:r>
            <w:r>
              <w:rPr>
                <w:rFonts w:asciiTheme="majorBidi" w:hAnsiTheme="majorBidi" w:cstheme="majorBidi"/>
              </w:rPr>
              <w:t xml:space="preserve">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24689B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 xml:space="preserve">هذا الجزء يعبأ من قبل طبيبة </w:t>
            </w:r>
            <w:r w:rsidR="0024689B" w:rsidRPr="00972AC4">
              <w:rPr>
                <w:rFonts w:asciiTheme="majorBidi" w:hAnsiTheme="majorBidi" w:cstheme="majorBidi" w:hint="cs"/>
                <w:rtl/>
              </w:rPr>
              <w:t>الامتياز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A2408B" w:rsidTr="003F6320">
        <w:trPr>
          <w:trHeight w:val="490"/>
        </w:trPr>
        <w:tc>
          <w:tcPr>
            <w:tcW w:w="10065" w:type="dxa"/>
            <w:gridSpan w:val="2"/>
          </w:tcPr>
          <w:p w:rsidR="00A2408B" w:rsidRDefault="00A2408B" w:rsidP="0024689B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 w:rsidR="004E3C14"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 w:rsidR="004E3C14">
              <w:rPr>
                <w:rFonts w:asciiTheme="majorBidi" w:hAnsiTheme="majorBidi" w:cstheme="majorBidi"/>
              </w:rPr>
              <w:t>number :</w:t>
            </w:r>
            <w:proofErr w:type="gramEnd"/>
            <w:r w:rsidR="004E3C14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</w:t>
            </w:r>
            <w:r w:rsidR="0024689B">
              <w:rPr>
                <w:rFonts w:ascii="Cambria" w:eastAsia="Cambria" w:hAnsi="Cambria" w:cs="Cambria"/>
                <w:bdr w:val="nil"/>
              </w:rPr>
              <w:t>………………..</w:t>
            </w:r>
            <w:r>
              <w:rPr>
                <w:rFonts w:asciiTheme="majorBidi" w:hAnsiTheme="majorBidi" w:cstheme="majorBidi"/>
              </w:rPr>
              <w:t>……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D07AB" w:rsidTr="0015793D">
        <w:trPr>
          <w:trHeight w:val="485"/>
        </w:trPr>
        <w:tc>
          <w:tcPr>
            <w:tcW w:w="10065" w:type="dxa"/>
            <w:gridSpan w:val="2"/>
          </w:tcPr>
          <w:p w:rsidR="00DD07AB" w:rsidRPr="005E774C" w:rsidRDefault="00DD07AB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D07AB" w:rsidRPr="005E774C" w:rsidRDefault="00DD07AB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BD9FF5" wp14:editId="3AAE4E00">
                      <wp:simplePos x="0" y="0"/>
                      <wp:positionH relativeFrom="column">
                        <wp:posOffset>3101975</wp:posOffset>
                      </wp:positionH>
                      <wp:positionV relativeFrom="paragraph">
                        <wp:posOffset>63500</wp:posOffset>
                      </wp:positionV>
                      <wp:extent cx="119380" cy="123825"/>
                      <wp:effectExtent l="0" t="0" r="13970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7AB" w:rsidRDefault="00DD07AB" w:rsidP="00DD07A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D9FF5" id="مستطيل 4" o:spid="_x0000_s1026" style="position:absolute;left:0;text-align:left;margin-left:244.25pt;margin-top:5pt;width:9.4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" filled="f" strokecolor="windowText" strokeweight=".5pt">
                      <v:textbox>
                        <w:txbxContent>
                          <w:p w:rsidR="00DD07AB" w:rsidRDefault="00DD07AB" w:rsidP="00DD07A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D4ED7D" wp14:editId="16A7ADA7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63500</wp:posOffset>
                      </wp:positionV>
                      <wp:extent cx="119380" cy="123825"/>
                      <wp:effectExtent l="0" t="0" r="13970" b="2857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11C47C0" id="مستطيل 3" o:spid="_x0000_s1026" style="position:absolute;left:0;text-align:left;margin-left:416pt;margin-top:5pt;width:9.4pt;height: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" filled="f" strokecolor="windowText" strokeweight=".5pt"/>
                  </w:pict>
                </mc:Fallback>
              </mc:AlternateContent>
            </w:r>
          </w:p>
          <w:p w:rsidR="00DD07AB" w:rsidRDefault="00DD07AB" w:rsidP="00134BF4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التغيير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المطلوب: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تغيير المستشفى /</w:t>
            </w:r>
            <w:r>
              <w:rPr>
                <w:rFonts w:asciiTheme="majorBidi" w:hAnsiTheme="majorBidi" w:cstheme="majorBidi"/>
              </w:rPr>
              <w:t>Change Hospital</w:t>
            </w:r>
            <w:r>
              <w:rPr>
                <w:rFonts w:asciiTheme="majorBidi" w:hAnsiTheme="majorBidi" w:cstheme="majorBidi" w:hint="cs"/>
                <w:rtl/>
              </w:rPr>
              <w:t xml:space="preserve">         تغيير التخصص/ </w:t>
            </w:r>
            <w:r>
              <w:rPr>
                <w:rFonts w:asciiTheme="majorBidi" w:hAnsiTheme="majorBidi" w:cstheme="majorBidi"/>
              </w:rPr>
              <w:t xml:space="preserve">Change </w:t>
            </w:r>
            <w:r w:rsidR="00134BF4">
              <w:rPr>
                <w:rFonts w:asciiTheme="majorBidi" w:hAnsiTheme="majorBidi" w:cstheme="majorBidi"/>
              </w:rPr>
              <w:t>Elective Rotation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DD07AB" w:rsidRDefault="00DD07A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Tr="003F6320">
        <w:trPr>
          <w:trHeight w:val="740"/>
        </w:trPr>
        <w:tc>
          <w:tcPr>
            <w:tcW w:w="5307" w:type="dxa"/>
          </w:tcPr>
          <w:p w:rsidR="00A2408B" w:rsidRDefault="00134BF4" w:rsidP="00A7011C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الشه</w:t>
            </w:r>
            <w:r w:rsidR="00A7011C">
              <w:rPr>
                <w:rFonts w:asciiTheme="majorBidi" w:hAnsiTheme="majorBidi" w:cstheme="majorBidi" w:hint="cs"/>
                <w:rtl/>
              </w:rPr>
              <w:t>ر</w:t>
            </w:r>
            <w:r w:rsidR="00A7011C">
              <w:rPr>
                <w:rFonts w:asciiTheme="majorBidi" w:hAnsiTheme="majorBidi" w:cstheme="majorBidi"/>
              </w:rPr>
              <w:t>/</w:t>
            </w:r>
            <w:r w:rsidR="00A7011C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A7011C">
              <w:rPr>
                <w:rFonts w:asciiTheme="majorBidi" w:hAnsiTheme="majorBidi" w:cstheme="majorBidi"/>
              </w:rPr>
              <w:t>Month</w:t>
            </w:r>
            <w:r w:rsidR="00A7011C">
              <w:rPr>
                <w:rFonts w:asciiTheme="majorBidi" w:hAnsiTheme="majorBidi" w:cstheme="majorBidi" w:hint="cs"/>
                <w:rtl/>
              </w:rPr>
              <w:t xml:space="preserve">: </w:t>
            </w:r>
            <w:proofErr w:type="gramStart"/>
            <w:r w:rsidR="00A7011C" w:rsidRPr="00A7011C">
              <w:rPr>
                <w:rFonts w:asciiTheme="majorBidi" w:hAnsiTheme="majorBidi" w:cs="Times New Roman"/>
                <w:rtl/>
              </w:rPr>
              <w:t xml:space="preserve">(  </w:t>
            </w:r>
            <w:proofErr w:type="gramEnd"/>
            <w:r w:rsidR="00A7011C" w:rsidRPr="00A7011C">
              <w:rPr>
                <w:rFonts w:asciiTheme="majorBidi" w:hAnsiTheme="majorBidi" w:cs="Times New Roman"/>
                <w:rtl/>
              </w:rPr>
              <w:t xml:space="preserve">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</w:t>
            </w:r>
            <w:r w:rsidR="00A7011C" w:rsidRPr="00A7011C">
              <w:rPr>
                <w:rFonts w:asciiTheme="majorBidi" w:hAnsiTheme="majorBidi" w:cs="Times New Roman"/>
                <w:rtl/>
              </w:rPr>
              <w:t xml:space="preserve">  /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   </w:t>
            </w:r>
            <w:r w:rsidR="00A7011C" w:rsidRPr="00A7011C">
              <w:rPr>
                <w:rFonts w:asciiTheme="majorBidi" w:hAnsiTheme="majorBidi" w:cs="Times New Roman"/>
                <w:rtl/>
              </w:rPr>
              <w:t xml:space="preserve">  / </w:t>
            </w:r>
            <w:r w:rsidR="00A7011C">
              <w:rPr>
                <w:rFonts w:asciiTheme="majorBidi" w:hAnsiTheme="majorBidi" w:cs="Times New Roman" w:hint="cs"/>
                <w:rtl/>
              </w:rPr>
              <w:t xml:space="preserve">       </w:t>
            </w:r>
            <w:r w:rsidR="00A7011C" w:rsidRPr="00A7011C">
              <w:rPr>
                <w:rFonts w:asciiTheme="majorBidi" w:hAnsiTheme="majorBidi" w:cs="Times New Roman"/>
                <w:rtl/>
              </w:rPr>
              <w:t>)</w:t>
            </w:r>
          </w:p>
        </w:tc>
        <w:tc>
          <w:tcPr>
            <w:tcW w:w="4758" w:type="dxa"/>
          </w:tcPr>
          <w:p w:rsidR="00A2408B" w:rsidRDefault="00777B6F" w:rsidP="00DD07A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التخصص /المستشفى </w:t>
            </w:r>
            <w:r w:rsidR="00134BF4">
              <w:rPr>
                <w:rFonts w:asciiTheme="majorBidi" w:hAnsiTheme="majorBidi" w:cstheme="majorBidi" w:hint="cs"/>
                <w:rtl/>
              </w:rPr>
              <w:t xml:space="preserve">من/ </w:t>
            </w:r>
            <w:proofErr w:type="gramStart"/>
            <w:r w:rsidR="00134BF4">
              <w:rPr>
                <w:rFonts w:asciiTheme="majorBidi" w:hAnsiTheme="majorBidi" w:cstheme="majorBidi"/>
              </w:rPr>
              <w:t>From</w:t>
            </w:r>
            <w:r w:rsidR="00134BF4">
              <w:rPr>
                <w:rFonts w:asciiTheme="majorBidi" w:hAnsiTheme="majorBidi" w:cstheme="majorBidi" w:hint="cs"/>
                <w:rtl/>
              </w:rPr>
              <w:t>:..............</w:t>
            </w:r>
            <w:r>
              <w:rPr>
                <w:rFonts w:asciiTheme="majorBidi" w:hAnsiTheme="majorBidi" w:cstheme="majorBidi" w:hint="cs"/>
                <w:rtl/>
              </w:rPr>
              <w:t>...........</w:t>
            </w:r>
            <w:proofErr w:type="gramEnd"/>
          </w:p>
          <w:p w:rsidR="00134BF4" w:rsidRDefault="00134BF4" w:rsidP="00DD07A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إلى/ </w:t>
            </w:r>
            <w:proofErr w:type="gramStart"/>
            <w:r>
              <w:rPr>
                <w:rFonts w:asciiTheme="majorBidi" w:hAnsiTheme="majorBidi" w:cstheme="majorBidi"/>
              </w:rPr>
              <w:t>To</w:t>
            </w:r>
            <w:r>
              <w:rPr>
                <w:rFonts w:asciiTheme="majorBidi" w:hAnsiTheme="majorBidi" w:cstheme="majorBidi" w:hint="cs"/>
                <w:rtl/>
              </w:rPr>
              <w:t>:........................................................</w:t>
            </w:r>
            <w:proofErr w:type="gramEnd"/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RPr="00111705" w:rsidTr="00DD07AB">
        <w:trPr>
          <w:trHeight w:val="1903"/>
        </w:trPr>
        <w:tc>
          <w:tcPr>
            <w:tcW w:w="10065" w:type="dxa"/>
            <w:gridSpan w:val="2"/>
          </w:tcPr>
          <w:p w:rsidR="0024689B" w:rsidRDefault="0024689B" w:rsidP="00A14744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الأسباب </w:t>
            </w:r>
            <w:r w:rsidR="00A14744">
              <w:rPr>
                <w:rFonts w:asciiTheme="majorBidi" w:hAnsiTheme="majorBidi" w:cstheme="majorBidi" w:hint="cs"/>
                <w:rtl/>
              </w:rPr>
              <w:t>(يرجى ذكرها بالتفصيل</w:t>
            </w:r>
            <w:proofErr w:type="gramStart"/>
            <w:r w:rsidR="00A14744">
              <w:rPr>
                <w:rFonts w:asciiTheme="majorBidi" w:hAnsiTheme="majorBidi" w:cstheme="majorBidi" w:hint="cs"/>
                <w:rtl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                                                                                      </w:t>
            </w:r>
            <w:r>
              <w:rPr>
                <w:rFonts w:asciiTheme="majorBidi" w:hAnsiTheme="majorBidi" w:cstheme="majorBidi"/>
              </w:rPr>
              <w:t>Reasons:</w:t>
            </w:r>
          </w:p>
          <w:p w:rsidR="0024689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7011C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2408B" w:rsidRDefault="00A7011C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</w:t>
            </w:r>
            <w:r w:rsidRPr="00A7011C">
              <w:rPr>
                <w:rFonts w:asciiTheme="majorBidi" w:hAnsiTheme="majorBidi" w:cs="Times New Roman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4689B" w:rsidRPr="0024689B" w:rsidRDefault="00A2408B" w:rsidP="00DD07AB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</w:t>
            </w:r>
            <w:r w:rsidR="003F6320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1058" w:type="dxa"/>
        <w:tblInd w:w="-624" w:type="dxa"/>
        <w:tblLook w:val="04A0" w:firstRow="1" w:lastRow="0" w:firstColumn="1" w:lastColumn="0" w:noHBand="0" w:noVBand="1"/>
      </w:tblPr>
      <w:tblGrid>
        <w:gridCol w:w="1611"/>
        <w:gridCol w:w="4246"/>
        <w:gridCol w:w="5201"/>
      </w:tblGrid>
      <w:tr w:rsidR="00A2408B" w:rsidTr="00A7011C">
        <w:trPr>
          <w:trHeight w:val="275"/>
        </w:trPr>
        <w:tc>
          <w:tcPr>
            <w:tcW w:w="1611" w:type="dxa"/>
            <w:vMerge w:val="restart"/>
            <w:shd w:val="clear" w:color="auto" w:fill="DBE5F1" w:themeFill="accent1" w:themeFillTint="33"/>
            <w:textDirection w:val="btLr"/>
          </w:tcPr>
          <w:p w:rsidR="00A7011C" w:rsidRPr="00972AC4" w:rsidRDefault="00B9566F" w:rsidP="00A7011C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إدارة </w:t>
            </w:r>
            <w:r w:rsidR="00A7011C">
              <w:rPr>
                <w:rFonts w:asciiTheme="majorBidi" w:hAnsiTheme="majorBidi" w:cstheme="majorBidi" w:hint="cs"/>
                <w:rtl/>
              </w:rPr>
              <w:t>التدريب والامتياز في الكلية</w:t>
            </w:r>
          </w:p>
          <w:p w:rsidR="00A2408B" w:rsidRDefault="00A7011C" w:rsidP="00A7011C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Theme="majorBidi" w:hAnsiTheme="majorBidi" w:cstheme="majorBidi"/>
              </w:rPr>
              <w:t xml:space="preserve">Internship </w:t>
            </w:r>
            <w:r w:rsidR="00B9566F">
              <w:rPr>
                <w:rFonts w:asciiTheme="majorBidi" w:hAnsiTheme="majorBidi" w:cstheme="majorBidi"/>
              </w:rPr>
              <w:t>Administration</w:t>
            </w:r>
            <w:r>
              <w:rPr>
                <w:rFonts w:asciiTheme="majorBidi" w:hAnsiTheme="majorBidi" w:cstheme="majorBidi"/>
              </w:rPr>
              <w:t xml:space="preserve"> in College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5201" w:type="dxa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EB57CE" wp14:editId="53941FD3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0B6361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95BF03" wp14:editId="2FCDBC5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0D7BF8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="00C4308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B512F8">
        <w:trPr>
          <w:trHeight w:val="1829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2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Pr="00B512F8" w:rsidRDefault="00A2408B" w:rsidP="00B512F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proofErr w:type="gramStart"/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omments :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</w:tr>
      <w:tr w:rsidR="00A2408B" w:rsidTr="00A7011C">
        <w:trPr>
          <w:trHeight w:val="1312"/>
        </w:trPr>
        <w:tc>
          <w:tcPr>
            <w:tcW w:w="1611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2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  <w:p w:rsidR="00A7011C" w:rsidRPr="008B15D6" w:rsidRDefault="00A7011C" w:rsidP="00A7011C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3F6320" w:rsidRDefault="003F6320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يجوز لطبيبة الامتياز 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طلب تغيير التخصص أو الجهة التدريبية بعد تقديم أسباب يتم النظر إليها في لجنة الامتياز.</w:t>
      </w:r>
    </w:p>
    <w:p w:rsidR="00A2408B" w:rsidRDefault="003F6320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يتم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رفع طلب 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التغيير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قبل بدء الدورة التدريبية ب</w:t>
      </w:r>
      <w:r w:rsidR="00A14744">
        <w:rPr>
          <w:rFonts w:asciiTheme="minorBidi" w:hAnsiTheme="minorBidi" w:cstheme="minorBidi" w:hint="cs"/>
          <w:sz w:val="20"/>
          <w:szCs w:val="20"/>
          <w:rtl/>
          <w:lang w:eastAsia="ar-SA"/>
        </w:rPr>
        <w:t>ــ</w:t>
      </w:r>
      <w:r w:rsidR="00A7011C">
        <w:rPr>
          <w:rFonts w:asciiTheme="minorBidi" w:hAnsiTheme="minorBidi" w:cstheme="minorBidi" w:hint="cs"/>
          <w:sz w:val="20"/>
          <w:szCs w:val="20"/>
          <w:rtl/>
          <w:lang w:eastAsia="ar-SA"/>
        </w:rPr>
        <w:t>شهرين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على الأقل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.</w:t>
      </w:r>
    </w:p>
    <w:p w:rsidR="00A7011C" w:rsidRPr="00D05DF3" w:rsidRDefault="00A7011C" w:rsidP="00A7011C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لا يسمح بالعدول عن التغيير بعد صدور الموافقة عليه من قبل لجنة الامتياز.</w:t>
      </w:r>
    </w:p>
    <w:sectPr w:rsidR="00A7011C" w:rsidRPr="00D05DF3" w:rsidSect="008F683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23" w:right="1133" w:bottom="0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300.4pt;margin-top:-36.75pt;width:186.95pt;height:110.55pt;flip:x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5F482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372BF1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8F6838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55BC7AF4" wp14:editId="3AC5D4C2">
                    <wp:simplePos x="0" y="0"/>
                    <wp:positionH relativeFrom="column">
                      <wp:posOffset>158750</wp:posOffset>
                    </wp:positionH>
                    <wp:positionV relativeFrom="paragraph">
                      <wp:posOffset>252095</wp:posOffset>
                    </wp:positionV>
                    <wp:extent cx="2114550" cy="771525"/>
                    <wp:effectExtent l="0" t="0" r="0" b="9525"/>
                    <wp:wrapNone/>
                    <wp:docPr id="6" name="مربع نص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771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كلية الطب البشري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وكالة التدريب والشؤون السريرية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إدارة التدريب والامتياز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BC7AF4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6" o:spid="_x0000_s1027" type="#_x0000_t202" style="position:absolute;left:0;text-align:left;margin-left:12.5pt;margin-top:19.85pt;width:166.5pt;height:6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" fillcolor="window" stroked="f" strokeweight=".5pt">
                    <v:textbox>
                      <w:txbxContent>
                        <w:p w:rsidR="008F6838" w:rsidRPr="00086189" w:rsidRDefault="008F6838" w:rsidP="008F6838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 التدريب والامتياز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4EBA"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w:t xml:space="preserve"> 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8F6838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299D54DC" wp14:editId="13CD3E76">
                    <wp:simplePos x="0" y="0"/>
                    <wp:positionH relativeFrom="column">
                      <wp:posOffset>-320675</wp:posOffset>
                    </wp:positionH>
                    <wp:positionV relativeFrom="paragraph">
                      <wp:posOffset>251460</wp:posOffset>
                    </wp:positionV>
                    <wp:extent cx="3324225" cy="923925"/>
                    <wp:effectExtent l="0" t="0" r="9525" b="9525"/>
                    <wp:wrapNone/>
                    <wp:docPr id="7" name="مربع ن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4225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Faculty of Medicine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Vice Deanship of Training </w:t>
                                </w:r>
                                <w:r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&amp;</w:t>
                                </w: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 Clinical Affairs</w:t>
                                </w:r>
                              </w:p>
                              <w:p w:rsidR="008F6838" w:rsidRPr="00086189" w:rsidRDefault="008F6838" w:rsidP="008F6838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Training &amp; Internship Administration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9D54DC" id="مربع نص 7" o:spid="_x0000_s1028" type="#_x0000_t202" style="position:absolute;margin-left:-25.25pt;margin-top:19.8pt;width:261.75pt;height:7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" fillcolor="window" stroked="f" strokeweight=".5pt">
                    <v:textbox>
                      <w:txbxContent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8F6838" w:rsidRPr="00086189" w:rsidRDefault="008F6838" w:rsidP="008F683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Training &amp; Internship Administration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5589"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372BF1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>
      <w:rPr>
        <w:rFonts w:cs="AL-Mohanad Bold"/>
        <w:b/>
        <w:bCs/>
        <w:color w:val="4F81BD" w:themeColor="accent1"/>
        <w:sz w:val="22"/>
        <w:szCs w:val="22"/>
      </w:rPr>
      <w:tab/>
    </w:r>
    <w:r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48000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5F482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1596C"/>
    <w:multiLevelType w:val="hybridMultilevel"/>
    <w:tmpl w:val="29FC254E"/>
    <w:lvl w:ilvl="0" w:tplc="FEC80550">
      <w:numFmt w:val="bullet"/>
      <w:lvlText w:val=""/>
      <w:lvlJc w:val="left"/>
      <w:pPr>
        <w:ind w:left="720" w:hanging="360"/>
      </w:pPr>
      <w:rPr>
        <w:rFonts w:ascii="Symbol" w:eastAsia="Malgun Gothic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2"/>
  </w:num>
  <w:num w:numId="6">
    <w:abstractNumId w:val="18"/>
  </w:num>
  <w:num w:numId="7">
    <w:abstractNumId w:val="4"/>
  </w:num>
  <w:num w:numId="8">
    <w:abstractNumId w:val="1"/>
  </w:num>
  <w:num w:numId="9">
    <w:abstractNumId w:val="9"/>
  </w:num>
  <w:num w:numId="10">
    <w:abstractNumId w:val="20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7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811FD"/>
    <w:rsid w:val="00082841"/>
    <w:rsid w:val="00084E0A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F525D"/>
    <w:rsid w:val="000F6C19"/>
    <w:rsid w:val="00100BFD"/>
    <w:rsid w:val="00104D39"/>
    <w:rsid w:val="001051C4"/>
    <w:rsid w:val="0010705E"/>
    <w:rsid w:val="00115C59"/>
    <w:rsid w:val="00116A59"/>
    <w:rsid w:val="00131CF2"/>
    <w:rsid w:val="00134BF4"/>
    <w:rsid w:val="00146386"/>
    <w:rsid w:val="00151A45"/>
    <w:rsid w:val="0016184B"/>
    <w:rsid w:val="0016237E"/>
    <w:rsid w:val="00170AA4"/>
    <w:rsid w:val="001729CF"/>
    <w:rsid w:val="00175E16"/>
    <w:rsid w:val="001877B0"/>
    <w:rsid w:val="00194C7E"/>
    <w:rsid w:val="001A2737"/>
    <w:rsid w:val="001B1531"/>
    <w:rsid w:val="001B1603"/>
    <w:rsid w:val="001B36B1"/>
    <w:rsid w:val="001C1F9A"/>
    <w:rsid w:val="001D1746"/>
    <w:rsid w:val="001E087F"/>
    <w:rsid w:val="001E6A04"/>
    <w:rsid w:val="002037DB"/>
    <w:rsid w:val="00204F38"/>
    <w:rsid w:val="002062F2"/>
    <w:rsid w:val="00220FB8"/>
    <w:rsid w:val="00226718"/>
    <w:rsid w:val="002347F3"/>
    <w:rsid w:val="0024689B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3F6320"/>
    <w:rsid w:val="00400153"/>
    <w:rsid w:val="0040493B"/>
    <w:rsid w:val="004056CD"/>
    <w:rsid w:val="0041293D"/>
    <w:rsid w:val="00412D74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5F4824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77B6F"/>
    <w:rsid w:val="0078327F"/>
    <w:rsid w:val="00786530"/>
    <w:rsid w:val="007900A4"/>
    <w:rsid w:val="00790C94"/>
    <w:rsid w:val="007B0F1B"/>
    <w:rsid w:val="007B7805"/>
    <w:rsid w:val="007D31C5"/>
    <w:rsid w:val="007D702E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C1526"/>
    <w:rsid w:val="008C52DA"/>
    <w:rsid w:val="008D278C"/>
    <w:rsid w:val="008D2CA0"/>
    <w:rsid w:val="008E5A85"/>
    <w:rsid w:val="008E7105"/>
    <w:rsid w:val="008F3B87"/>
    <w:rsid w:val="008F6838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509E"/>
    <w:rsid w:val="009C71E8"/>
    <w:rsid w:val="009D4187"/>
    <w:rsid w:val="009D5CFE"/>
    <w:rsid w:val="009E2F80"/>
    <w:rsid w:val="009F125D"/>
    <w:rsid w:val="00A02338"/>
    <w:rsid w:val="00A02C5B"/>
    <w:rsid w:val="00A14744"/>
    <w:rsid w:val="00A14AF2"/>
    <w:rsid w:val="00A172A3"/>
    <w:rsid w:val="00A2408B"/>
    <w:rsid w:val="00A2610D"/>
    <w:rsid w:val="00A26455"/>
    <w:rsid w:val="00A32EBF"/>
    <w:rsid w:val="00A522A6"/>
    <w:rsid w:val="00A609F1"/>
    <w:rsid w:val="00A66696"/>
    <w:rsid w:val="00A7011C"/>
    <w:rsid w:val="00A71A64"/>
    <w:rsid w:val="00A7617A"/>
    <w:rsid w:val="00A7621C"/>
    <w:rsid w:val="00A87D8D"/>
    <w:rsid w:val="00AA4BA3"/>
    <w:rsid w:val="00AA4E8E"/>
    <w:rsid w:val="00AB2867"/>
    <w:rsid w:val="00AC5A50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512F8"/>
    <w:rsid w:val="00B722FF"/>
    <w:rsid w:val="00B746D3"/>
    <w:rsid w:val="00B74EA0"/>
    <w:rsid w:val="00B82358"/>
    <w:rsid w:val="00B84ECD"/>
    <w:rsid w:val="00B85261"/>
    <w:rsid w:val="00B866C5"/>
    <w:rsid w:val="00B9566F"/>
    <w:rsid w:val="00BA4E12"/>
    <w:rsid w:val="00BB7DD7"/>
    <w:rsid w:val="00BD2EDA"/>
    <w:rsid w:val="00BD399B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3083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D07AB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2412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44E4673C-B3C0-48E0-A56C-CC8995A9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7B813A14880A94BA0D2EA2EFE975E51" ma:contentTypeVersion="0" ma:contentTypeDescription="إنشاء مستند جديد." ma:contentTypeScope="" ma:versionID="64c672cf367bf1ad04dc18a2cbb5af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BDDA5-36D6-4D1C-87C7-5482317C92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E03DEE-ABDE-43FC-9406-45AD96FFADC5}"/>
</file>

<file path=customXml/itemProps3.xml><?xml version="1.0" encoding="utf-8"?>
<ds:datastoreItem xmlns:ds="http://schemas.openxmlformats.org/officeDocument/2006/customXml" ds:itemID="{5F6E9D70-62D7-4DAF-BD89-CB52D2576549}"/>
</file>

<file path=customXml/itemProps4.xml><?xml version="1.0" encoding="utf-8"?>
<ds:datastoreItem xmlns:ds="http://schemas.openxmlformats.org/officeDocument/2006/customXml" ds:itemID="{8B53BF0C-BCF7-4BB4-8D18-DD594336A1E7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Ghadeer Moh. Al Harbi</dc:creator>
  <cp:lastModifiedBy>Samia Saa. AlHarbi</cp:lastModifiedBy>
  <cp:revision>2</cp:revision>
  <cp:lastPrinted>2020-10-27T09:52:00Z</cp:lastPrinted>
  <dcterms:created xsi:type="dcterms:W3CDTF">2024-01-30T08:20:00Z</dcterms:created>
  <dcterms:modified xsi:type="dcterms:W3CDTF">2024-01-30T08:20:00Z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0x01010007B813A14880A94BA0D2EA2EFE975E51</vt:lpwstr>
  </property>
</Properties>
</file>