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589" w:rsidRPr="00825B39" w:rsidRDefault="00655589" w:rsidP="00655589">
      <w:pPr>
        <w:bidi w:val="0"/>
        <w:jc w:val="both"/>
        <w:rPr>
          <w:rFonts w:asciiTheme="majorBidi" w:hAnsiTheme="majorBidi" w:cstheme="majorBidi"/>
          <w:b/>
          <w:bCs/>
          <w:sz w:val="10"/>
          <w:szCs w:val="10"/>
        </w:rPr>
      </w:pPr>
      <w:bookmarkStart w:id="0" w:name="_GoBack"/>
      <w:bookmarkEnd w:id="0"/>
    </w:p>
    <w:p w:rsidR="001637A2" w:rsidRDefault="00A2408B" w:rsidP="00A2408B">
      <w:pPr>
        <w:spacing w:before="60" w:after="60" w:line="276" w:lineRule="auto"/>
        <w:rPr>
          <w:rFonts w:asciiTheme="majorBidi" w:eastAsia="Malgun Gothic" w:hAnsiTheme="majorBidi" w:cstheme="majorBidi"/>
          <w:b/>
          <w:bCs/>
          <w:color w:val="000000"/>
          <w:rtl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            </w:t>
      </w:r>
    </w:p>
    <w:p w:rsidR="00A2408B" w:rsidRPr="00860636" w:rsidRDefault="00A2408B" w:rsidP="001637A2">
      <w:pPr>
        <w:spacing w:before="60" w:after="60" w:line="276" w:lineRule="auto"/>
        <w:jc w:val="center"/>
        <w:rPr>
          <w:rFonts w:asciiTheme="majorBidi" w:eastAsia="Malgun Gothic" w:hAnsiTheme="majorBidi" w:cstheme="majorBidi"/>
          <w:b/>
          <w:bCs/>
          <w:color w:val="000000"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طلب اجازه لطبيبات الامتياز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leave Request for Interns</w:t>
      </w:r>
      <w:r w:rsidR="001637A2">
        <w:rPr>
          <w:rFonts w:asciiTheme="majorBidi" w:eastAsia="Malgun Gothic" w:hAnsiTheme="majorBidi" w:cstheme="majorBidi"/>
          <w:b/>
          <w:bCs/>
          <w:color w:val="000000"/>
        </w:rPr>
        <w:t xml:space="preserve">                                                                </w:t>
      </w:r>
    </w:p>
    <w:tbl>
      <w:tblPr>
        <w:tblStyle w:val="a6"/>
        <w:tblW w:w="10490" w:type="dxa"/>
        <w:tblInd w:w="-601" w:type="dxa"/>
        <w:tblLook w:val="04A0" w:firstRow="1" w:lastRow="0" w:firstColumn="1" w:lastColumn="0" w:noHBand="0" w:noVBand="1"/>
      </w:tblPr>
      <w:tblGrid>
        <w:gridCol w:w="5023"/>
        <w:gridCol w:w="4249"/>
        <w:gridCol w:w="1218"/>
      </w:tblGrid>
      <w:tr w:rsidR="00BD7F73" w:rsidTr="00A2408B">
        <w:trPr>
          <w:trHeight w:val="481"/>
        </w:trPr>
        <w:tc>
          <w:tcPr>
            <w:tcW w:w="5023" w:type="dxa"/>
          </w:tcPr>
          <w:p w:rsidR="00BD7F73" w:rsidRPr="005E774C" w:rsidRDefault="00BD7F73" w:rsidP="002D33AD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BD7F73" w:rsidRDefault="00BD7F73" w:rsidP="00BD7F73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="Cambria" w:eastAsia="Cambria" w:hAnsi="Cambria" w:cstheme="minorBidi" w:hint="cs"/>
                <w:bdr w:val="nil"/>
                <w:rtl/>
              </w:rPr>
              <w:t>..........................</w:t>
            </w:r>
            <w:r>
              <w:rPr>
                <w:rFonts w:asciiTheme="majorBidi" w:hAnsiTheme="majorBidi" w:cstheme="majorBidi"/>
              </w:rPr>
              <w:t xml:space="preserve">..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 :</w:t>
            </w:r>
            <w:proofErr w:type="gramEnd"/>
          </w:p>
        </w:tc>
        <w:tc>
          <w:tcPr>
            <w:tcW w:w="4249" w:type="dxa"/>
          </w:tcPr>
          <w:p w:rsidR="00BD7F73" w:rsidRPr="005E774C" w:rsidRDefault="00BD7F73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BD7F73" w:rsidRDefault="00BD7F73" w:rsidP="00074761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="Cambria" w:eastAsia="Cambria" w:hAnsi="Cambria" w:cstheme="minorBidi" w:hint="cs"/>
                <w:bdr w:val="nil"/>
                <w:rtl/>
              </w:rPr>
              <w:t>..................................</w:t>
            </w:r>
            <w:r>
              <w:rPr>
                <w:rFonts w:asciiTheme="majorBidi" w:hAnsiTheme="majorBidi" w:cstheme="majorBidi"/>
              </w:rPr>
              <w:t xml:space="preserve">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1218" w:type="dxa"/>
            <w:vMerge w:val="restart"/>
            <w:shd w:val="clear" w:color="auto" w:fill="DBE5F1" w:themeFill="accent1" w:themeFillTint="33"/>
            <w:textDirection w:val="btLr"/>
          </w:tcPr>
          <w:p w:rsidR="00BD7F73" w:rsidRPr="00972AC4" w:rsidRDefault="00BD7F73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>هذا الجزء يعبأ من قبل طبيبة الامتياز</w:t>
            </w:r>
          </w:p>
          <w:p w:rsidR="00BD7F73" w:rsidRDefault="00BD7F73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BD7F73" w:rsidTr="00A2408B">
        <w:trPr>
          <w:trHeight w:val="490"/>
        </w:trPr>
        <w:tc>
          <w:tcPr>
            <w:tcW w:w="9272" w:type="dxa"/>
            <w:gridSpan w:val="2"/>
          </w:tcPr>
          <w:p w:rsidR="00BD7F73" w:rsidRDefault="00BD7F73" w:rsidP="00074761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>
              <w:rPr>
                <w:rFonts w:asciiTheme="majorBidi" w:hAnsiTheme="majorBidi" w:cstheme="majorBidi"/>
              </w:rPr>
              <w:t>number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…………………………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Tr="00A2408B">
        <w:trPr>
          <w:trHeight w:val="485"/>
        </w:trPr>
        <w:tc>
          <w:tcPr>
            <w:tcW w:w="5023" w:type="dxa"/>
          </w:tcPr>
          <w:p w:rsidR="00BD7F73" w:rsidRPr="005E774C" w:rsidRDefault="00BD7F73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D7F73" w:rsidRDefault="00BD7F73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المستشفى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……………….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Hospital:</w:t>
            </w:r>
          </w:p>
        </w:tc>
        <w:tc>
          <w:tcPr>
            <w:tcW w:w="4249" w:type="dxa"/>
          </w:tcPr>
          <w:p w:rsidR="00BD7F73" w:rsidRPr="005E774C" w:rsidRDefault="00BD7F73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BD7F73" w:rsidRDefault="00BD7F73" w:rsidP="000032D8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الدورة الحالية </w:t>
            </w:r>
            <w:r>
              <w:rPr>
                <w:rFonts w:asciiTheme="majorBidi" w:hAnsiTheme="majorBidi" w:cstheme="majorBidi"/>
              </w:rPr>
              <w:t>Rotation title</w:t>
            </w:r>
            <w:proofErr w:type="gramStart"/>
            <w:r>
              <w:rPr>
                <w:rFonts w:asciiTheme="majorBidi" w:hAnsiTheme="majorBidi" w:cstheme="majorBidi"/>
              </w:rPr>
              <w:t xml:space="preserve">: </w:t>
            </w:r>
            <w:r w:rsidRPr="004E3C14">
              <w:rPr>
                <w:rFonts w:ascii="Cambria" w:eastAsia="Cambria" w:hAnsi="Cambria" w:cs="Cambria"/>
                <w:bdr w:val="nil"/>
              </w:rPr>
              <w:t>:</w:t>
            </w:r>
            <w:proofErr w:type="gramEnd"/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………….: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Tr="00A2408B">
        <w:trPr>
          <w:trHeight w:val="740"/>
        </w:trPr>
        <w:tc>
          <w:tcPr>
            <w:tcW w:w="5023" w:type="dxa"/>
          </w:tcPr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تاريخ نهاية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الدورة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</w:t>
            </w:r>
            <w:r>
              <w:rPr>
                <w:rFonts w:asciiTheme="majorBidi" w:hAnsiTheme="majorBidi" w:cstheme="majorBidi"/>
              </w:rPr>
              <w:t xml:space="preserve"> Date Ending Rotation :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Default="00BD7F73" w:rsidP="00074761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 xml:space="preserve">(  </w:t>
            </w:r>
            <w:r>
              <w:rPr>
                <w:rFonts w:asciiTheme="majorBidi" w:hAnsiTheme="majorBidi" w:cstheme="majorBidi" w:hint="cs"/>
                <w:rtl/>
              </w:rPr>
              <w:t>م</w:t>
            </w:r>
            <w:proofErr w:type="gramEnd"/>
            <w:r>
              <w:rPr>
                <w:rFonts w:asciiTheme="majorBidi" w:hAnsiTheme="majorBidi" w:cstheme="majorBidi"/>
              </w:rPr>
              <w:t xml:space="preserve"> 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)</w:t>
            </w:r>
          </w:p>
        </w:tc>
        <w:tc>
          <w:tcPr>
            <w:tcW w:w="4249" w:type="dxa"/>
          </w:tcPr>
          <w:p w:rsidR="00BD7F73" w:rsidRDefault="00BD7F73" w:rsidP="004E3C14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تاريخ بداية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الدورة :</w:t>
            </w:r>
            <w:r>
              <w:rPr>
                <w:rFonts w:asciiTheme="majorBidi" w:hAnsiTheme="majorBidi" w:cstheme="majorBidi"/>
              </w:rPr>
              <w:t>Date</w:t>
            </w:r>
            <w:proofErr w:type="gramEnd"/>
            <w:r>
              <w:rPr>
                <w:rFonts w:asciiTheme="majorBidi" w:hAnsiTheme="majorBidi" w:cstheme="majorBidi"/>
              </w:rPr>
              <w:t xml:space="preserve"> Starting Rotation:</w:t>
            </w:r>
          </w:p>
          <w:p w:rsidR="00BD7F73" w:rsidRDefault="00BD7F73" w:rsidP="00074761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proofErr w:type="gramStart"/>
            <w:r>
              <w:rPr>
                <w:rFonts w:asciiTheme="majorBidi" w:hAnsiTheme="majorBidi" w:cstheme="majorBidi"/>
              </w:rPr>
              <w:t xml:space="preserve">(  </w:t>
            </w:r>
            <w:r>
              <w:rPr>
                <w:rFonts w:asciiTheme="majorBidi" w:hAnsiTheme="majorBidi" w:cstheme="majorBidi" w:hint="cs"/>
                <w:rtl/>
              </w:rPr>
              <w:t>م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 /  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RPr="00111705" w:rsidTr="00A2408B">
        <w:trPr>
          <w:trHeight w:val="2365"/>
        </w:trPr>
        <w:tc>
          <w:tcPr>
            <w:tcW w:w="9272" w:type="dxa"/>
            <w:gridSpan w:val="2"/>
          </w:tcPr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FAE7EC" wp14:editId="76A0136F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69A054" id="مستطيل 34" o:spid="_x0000_s1026" style="position:absolute;left:0;text-align:left;margin-left:106.75pt;margin-top:3.65pt;width:9.4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168D32" wp14:editId="5A33AB60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29773" id="مستطيل 33" o:spid="_x0000_s1026" style="position:absolute;left:0;text-align:left;margin-left:174.95pt;margin-top:3.65pt;width:9.4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Vj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427797" wp14:editId="0FF29D0C">
                      <wp:simplePos x="0" y="0"/>
                      <wp:positionH relativeFrom="column">
                        <wp:posOffset>4912995</wp:posOffset>
                      </wp:positionH>
                      <wp:positionV relativeFrom="paragraph">
                        <wp:posOffset>36830</wp:posOffset>
                      </wp:positionV>
                      <wp:extent cx="119380" cy="123825"/>
                      <wp:effectExtent l="0" t="0" r="13970" b="2857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4C75D" id="مستطيل 31" o:spid="_x0000_s1026" style="position:absolute;left:0;text-align:left;margin-left:386.85pt;margin-top:2.9pt;width:9.4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7F89E2" wp14:editId="5CD9899A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320451" id="مستطيل 32" o:spid="_x0000_s1026" style="position:absolute;left:0;text-align:left;margin-left:321.55pt;margin-top:3.65pt;width:9.4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rtl/>
              </w:rPr>
              <w:t xml:space="preserve">طلب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اجازه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عادية               تعليمية                   </w:t>
            </w:r>
            <w:r>
              <w:rPr>
                <w:rFonts w:asciiTheme="majorBidi" w:hAnsiTheme="majorBidi" w:cstheme="majorBidi"/>
              </w:rPr>
              <w:t>Ordinary        Education</w:t>
            </w:r>
            <w:r>
              <w:rPr>
                <w:rFonts w:asciiTheme="majorBidi" w:hAnsiTheme="majorBidi" w:cstheme="majorBidi" w:hint="cs"/>
                <w:rtl/>
              </w:rPr>
              <w:t xml:space="preserve">           </w:t>
            </w:r>
            <w:r>
              <w:rPr>
                <w:rFonts w:asciiTheme="majorBidi" w:hAnsiTheme="majorBidi" w:cstheme="majorBidi"/>
              </w:rPr>
              <w:t>Leave Request: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ابتداءً من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يوم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...................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بتاريخ </w:t>
            </w:r>
            <w:r>
              <w:rPr>
                <w:rFonts w:asciiTheme="majorBidi" w:hAnsiTheme="majorBidi" w:cstheme="majorBidi"/>
              </w:rPr>
              <w:t xml:space="preserve"> /</w:t>
            </w:r>
            <w:proofErr w:type="gramEnd"/>
            <w:r>
              <w:rPr>
                <w:rFonts w:asciiTheme="majorBidi" w:hAnsiTheme="majorBidi" w:cstheme="majorBidi"/>
              </w:rPr>
              <w:t xml:space="preserve"> 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 </w:t>
            </w:r>
            <w:r>
              <w:rPr>
                <w:rFonts w:asciiTheme="majorBidi" w:hAnsiTheme="majorBidi" w:cstheme="majorBidi" w:hint="cs"/>
                <w:rtl/>
              </w:rPr>
              <w:t>م  الي يوم ....</w:t>
            </w:r>
            <w:r>
              <w:rPr>
                <w:rFonts w:asciiTheme="majorBidi" w:hAnsiTheme="majorBidi" w:cstheme="majorBidi" w:hint="cs"/>
                <w:noProof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..............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بتاريخ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>/</w:t>
            </w:r>
            <w:proofErr w:type="gramEnd"/>
            <w:r w:rsidRPr="00143B56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 w:hint="cs"/>
                <w:rtl/>
              </w:rPr>
              <w:t xml:space="preserve">م  </w:t>
            </w:r>
          </w:p>
          <w:p w:rsidR="00BD7F73" w:rsidRPr="00860636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مجموع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الايام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( ...............  ) يوم .</w:t>
            </w:r>
          </w:p>
          <w:p w:rsidR="00BD7F73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Starting from </w:t>
            </w:r>
            <w:proofErr w:type="gramStart"/>
            <w:r>
              <w:rPr>
                <w:rFonts w:asciiTheme="majorBidi" w:hAnsiTheme="majorBidi" w:cstheme="majorBidi"/>
              </w:rPr>
              <w:t>day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…….……… On  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   </w:t>
            </w:r>
            <w:r w:rsidRPr="00143B56">
              <w:rPr>
                <w:rFonts w:asciiTheme="majorBidi" w:hAnsiTheme="majorBidi" w:cstheme="majorBidi"/>
              </w:rPr>
              <w:t xml:space="preserve">/  </w:t>
            </w:r>
            <w:r>
              <w:rPr>
                <w:rFonts w:asciiTheme="majorBidi" w:hAnsiTheme="majorBidi" w:cstheme="majorBidi"/>
              </w:rPr>
              <w:t xml:space="preserve">   To: </w:t>
            </w:r>
            <w:proofErr w:type="gramStart"/>
            <w:r>
              <w:rPr>
                <w:rFonts w:asciiTheme="majorBidi" w:hAnsiTheme="majorBidi" w:cstheme="majorBidi"/>
              </w:rPr>
              <w:t>day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 …… On   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 xml:space="preserve">/  </w:t>
            </w:r>
            <w:r>
              <w:rPr>
                <w:rFonts w:asciiTheme="majorBidi" w:hAnsiTheme="majorBidi" w:cstheme="majorBidi"/>
              </w:rPr>
              <w:t xml:space="preserve">   </w:t>
            </w:r>
          </w:p>
          <w:p w:rsidR="00BD7F73" w:rsidRPr="00860636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Length of leave for </w:t>
            </w:r>
            <w:proofErr w:type="gramStart"/>
            <w:r>
              <w:rPr>
                <w:rFonts w:asciiTheme="majorBidi" w:hAnsiTheme="majorBidi" w:cstheme="majorBidi"/>
              </w:rPr>
              <w:t>total :</w:t>
            </w:r>
            <w:proofErr w:type="gramEnd"/>
            <w:r>
              <w:rPr>
                <w:rFonts w:asciiTheme="majorBidi" w:hAnsiTheme="majorBidi" w:cstheme="majorBidi"/>
              </w:rPr>
              <w:t xml:space="preserve"> (…………………) Day/s  </w:t>
            </w:r>
            <w:r w:rsidRPr="00143B56">
              <w:rPr>
                <w:rFonts w:asciiTheme="majorBidi" w:hAnsiTheme="majorBidi" w:cstheme="majorBidi"/>
              </w:rPr>
              <w:t xml:space="preserve">  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  </w:t>
            </w:r>
          </w:p>
          <w:p w:rsidR="00BD7F73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Intern's Name: …… ……………………………………………………….  </w:t>
            </w:r>
            <w:r>
              <w:rPr>
                <w:rFonts w:asciiTheme="majorBidi" w:hAnsiTheme="majorBidi" w:cstheme="majorBidi" w:hint="cs"/>
                <w:rtl/>
              </w:rPr>
              <w:t xml:space="preserve">اسم طبيبة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الامتياز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Pr="00972AC4" w:rsidRDefault="00BD7F73" w:rsidP="000032D8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Date:………7/4/2019……………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0490" w:type="dxa"/>
        <w:tblInd w:w="-340" w:type="dxa"/>
        <w:tblLayout w:type="fixed"/>
        <w:tblLook w:val="04A0" w:firstRow="1" w:lastRow="0" w:firstColumn="1" w:lastColumn="0" w:noHBand="0" w:noVBand="1"/>
      </w:tblPr>
      <w:tblGrid>
        <w:gridCol w:w="1299"/>
        <w:gridCol w:w="4372"/>
        <w:gridCol w:w="27"/>
        <w:gridCol w:w="4792"/>
      </w:tblGrid>
      <w:tr w:rsidR="00A2408B" w:rsidTr="00A2408B">
        <w:trPr>
          <w:trHeight w:val="218"/>
        </w:trPr>
        <w:tc>
          <w:tcPr>
            <w:tcW w:w="1299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ادارة التدريب في المستشفى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</w:t>
            </w:r>
            <w:r>
              <w:rPr>
                <w:rFonts w:asciiTheme="majorBidi" w:hAnsiTheme="majorBidi" w:cstheme="majorBidi"/>
              </w:rPr>
              <w:t xml:space="preserve">raining Hospital </w:t>
            </w:r>
          </w:p>
        </w:tc>
        <w:tc>
          <w:tcPr>
            <w:tcW w:w="4399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center"/>
              <w:rPr>
                <w:rFonts w:asciiTheme="majorBidi" w:hAnsiTheme="majorBidi" w:cstheme="majorBidi"/>
                <w:sz w:val="14"/>
                <w:szCs w:val="14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رأي رئيس القسم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(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( </w:t>
            </w:r>
            <w:r w:rsidRPr="008B15D6">
              <w:rPr>
                <w:rFonts w:asciiTheme="majorBidi" w:hAnsiTheme="majorBidi" w:cstheme="majorBidi"/>
                <w:sz w:val="20"/>
                <w:szCs w:val="20"/>
              </w:rPr>
              <w:t>Head of Department</w:t>
            </w:r>
          </w:p>
        </w:tc>
        <w:tc>
          <w:tcPr>
            <w:tcW w:w="4792" w:type="dxa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both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ajorBidi" w:hAnsiTheme="majorBidi" w:cstheme="majorBidi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3E488C" wp14:editId="0A71FEF3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0</wp:posOffset>
                      </wp:positionV>
                      <wp:extent cx="119380" cy="123825"/>
                      <wp:effectExtent l="0" t="0" r="13970" b="28575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3D0FFD" id="مستطيل 35" o:spid="_x0000_s1026" style="position:absolute;left:0;text-align:left;margin-left:212.8pt;margin-top:0;width:9.4pt;height: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ajorBidi" w:hAnsiTheme="majorBidi" w:cstheme="majorBidi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1F18C1" wp14:editId="4E0561DB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0</wp:posOffset>
                      </wp:positionV>
                      <wp:extent cx="119380" cy="123825"/>
                      <wp:effectExtent l="0" t="0" r="13970" b="28575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12691" id="مستطيل 36" o:spid="_x0000_s1026" style="position:absolute;left:0;text-align:left;margin-left:122.8pt;margin-top:0;width:9.4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8f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A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Accept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غير 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254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                                                                      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omments : </w:t>
            </w:r>
          </w:p>
        </w:tc>
      </w:tr>
      <w:tr w:rsidR="00A2408B" w:rsidTr="00A2408B">
        <w:trPr>
          <w:trHeight w:val="259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8B15D6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  <w:tr w:rsidR="00A2408B" w:rsidTr="00A2408B">
        <w:trPr>
          <w:trHeight w:val="261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372" w:type="dxa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8B15D6">
              <w:rPr>
                <w:rFonts w:asciiTheme="majorBidi" w:hAnsiTheme="majorBidi" w:cstheme="majorBidi" w:hint="cs"/>
                <w:sz w:val="22"/>
                <w:szCs w:val="22"/>
                <w:rtl/>
              </w:rPr>
              <w:t>اعتماد قسم شؤون التدريب بالمستشفى:</w:t>
            </w: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gramStart"/>
            <w:r w:rsidRPr="008B15D6">
              <w:rPr>
                <w:rFonts w:asciiTheme="majorBidi" w:hAnsiTheme="majorBidi" w:cstheme="majorBidi"/>
                <w:sz w:val="18"/>
                <w:szCs w:val="18"/>
              </w:rPr>
              <w:t xml:space="preserve">( </w:t>
            </w:r>
            <w:r w:rsidRPr="005E774C">
              <w:rPr>
                <w:rFonts w:asciiTheme="majorBidi" w:hAnsiTheme="majorBidi" w:cstheme="majorBidi"/>
                <w:sz w:val="20"/>
                <w:szCs w:val="20"/>
              </w:rPr>
              <w:t>Postgraduate</w:t>
            </w:r>
            <w:proofErr w:type="gramEnd"/>
            <w:r w:rsidRPr="005E774C">
              <w:rPr>
                <w:rFonts w:asciiTheme="majorBidi" w:hAnsiTheme="majorBidi" w:cstheme="majorBidi"/>
                <w:sz w:val="20"/>
                <w:szCs w:val="20"/>
              </w:rPr>
              <w:t xml:space="preserve"> &amp; Training Affairs  Department</w:t>
            </w:r>
            <w:r w:rsidRPr="008B15D6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B329AF" wp14:editId="3552FFFB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8" name="مستطيل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77F24" id="مستطيل 38" o:spid="_x0000_s1026" style="position:absolute;left:0;text-align:left;margin-left:121.4pt;margin-top:1pt;width:9.4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rojng6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331F1E" wp14:editId="603DA10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019833" id="مستطيل 37" o:spid="_x0000_s1026" style="position:absolute;left:0;text-align:left;margin-left:216.15pt;margin-top:1pt;width:9.4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Accept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غير 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318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0447" w:type="dxa"/>
        <w:tblInd w:w="-340" w:type="dxa"/>
        <w:tblLook w:val="04A0" w:firstRow="1" w:lastRow="0" w:firstColumn="1" w:lastColumn="0" w:noHBand="0" w:noVBand="1"/>
      </w:tblPr>
      <w:tblGrid>
        <w:gridCol w:w="1327"/>
        <w:gridCol w:w="1832"/>
        <w:gridCol w:w="2414"/>
        <w:gridCol w:w="2720"/>
        <w:gridCol w:w="2154"/>
      </w:tblGrid>
      <w:tr w:rsidR="00A2408B" w:rsidTr="00A2408B">
        <w:trPr>
          <w:trHeight w:val="195"/>
        </w:trPr>
        <w:tc>
          <w:tcPr>
            <w:tcW w:w="1327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ادارة التدريب في الكلية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Internship Unit in College</w:t>
            </w: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مدة الدورة الحالية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 xml:space="preserve">Duration </w:t>
            </w:r>
          </w:p>
        </w:tc>
      </w:tr>
      <w:tr w:rsidR="00A2408B" w:rsidTr="00A2408B">
        <w:trPr>
          <w:trHeight w:val="156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عدد الايام المتاحة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Maximum Days Due</w:t>
            </w:r>
          </w:p>
        </w:tc>
      </w:tr>
      <w:tr w:rsidR="00A2408B" w:rsidTr="00A2408B">
        <w:trPr>
          <w:trHeight w:val="182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الاجازات السابقة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Previous Leaves</w:t>
            </w:r>
          </w:p>
        </w:tc>
      </w:tr>
      <w:tr w:rsidR="00A2408B" w:rsidTr="00A2408B">
        <w:trPr>
          <w:trHeight w:val="172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الرصيد المتبقي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New balance</w:t>
            </w:r>
          </w:p>
        </w:tc>
      </w:tr>
      <w:tr w:rsidR="00A2408B" w:rsidTr="00A2408B">
        <w:trPr>
          <w:trHeight w:val="275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4874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5BF6C7" wp14:editId="2416FB00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459081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A7E626" wp14:editId="64350DA7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D54CA2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409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20" w:type="dxa"/>
            <w:gridSpan w:val="4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                                                                      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omments : </w:t>
            </w:r>
          </w:p>
        </w:tc>
      </w:tr>
      <w:tr w:rsidR="00A2408B" w:rsidTr="00A2408B">
        <w:trPr>
          <w:trHeight w:val="388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20" w:type="dxa"/>
            <w:gridSpan w:val="4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A2408B" w:rsidRPr="00D05DF3" w:rsidRDefault="00A2408B" w:rsidP="00A2408B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تكون اجازه طبيبة الامتياز العادية </w:t>
      </w:r>
      <w:r w:rsidRPr="00D05DF3"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عشرين يوما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خلال فترة التدريب على </w:t>
      </w:r>
      <w:proofErr w:type="gramStart"/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ن لا</w:t>
      </w:r>
      <w:proofErr w:type="gramEnd"/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تزيد عن 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خمسة ايام خلال 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ية فترة من فترات التدريب.</w:t>
      </w:r>
    </w:p>
    <w:p w:rsidR="00A2408B" w:rsidRPr="00D05DF3" w:rsidRDefault="00A2408B" w:rsidP="00A2408B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تمنح لطبيبة الامتياز </w:t>
      </w:r>
      <w:r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عشرة ايام إ</w:t>
      </w:r>
      <w:r w:rsidRPr="00D05DF3"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جازة تعليمية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اضافية بحد اقصى ثلاثة ايام في أي فترة تدري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بيه لحضور الانشطة العلمية, على 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ن تتقدم بطلب الإجازة قبل النشاط بشهر على الاقل, ويرفق ما يثبت تسجيلها و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قبولها.</w:t>
      </w:r>
    </w:p>
    <w:sectPr w:rsidR="00A2408B" w:rsidRPr="00D05DF3" w:rsidSect="001637A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23" w:right="1133" w:bottom="0" w:left="1440" w:header="57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00.4pt;margin-top:-36.75pt;width:186.95pt;height:110.55pt;flip:x;z-index:251652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C76D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1637A2" w:rsidP="00F9709D">
    <w:pPr>
      <w:pStyle w:val="a4"/>
      <w:tabs>
        <w:tab w:val="clear" w:pos="4153"/>
        <w:tab w:val="clear" w:pos="8306"/>
      </w:tabs>
      <w:rPr>
        <w:rtl/>
      </w:rPr>
    </w:pPr>
    <w:r>
      <w:rPr>
        <w:rFonts w:cs="AL-Mohanad Bold" w:hint="cs"/>
        <w:b/>
        <w:bCs/>
        <w:noProof/>
        <w:color w:val="4F81BD" w:themeColor="accent1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83C30E6" wp14:editId="782CC750">
              <wp:simplePos x="0" y="0"/>
              <wp:positionH relativeFrom="column">
                <wp:posOffset>4285615</wp:posOffset>
              </wp:positionH>
              <wp:positionV relativeFrom="paragraph">
                <wp:posOffset>953135</wp:posOffset>
              </wp:positionV>
              <wp:extent cx="2114550" cy="771525"/>
              <wp:effectExtent l="0" t="0" r="0" b="9525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771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637A2" w:rsidRPr="00086189" w:rsidRDefault="001637A2" w:rsidP="001637A2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 التدريب والامتياز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C30E6" id="_x0000_t202" coordsize="21600,21600" o:spt="202" path="m,l,21600r21600,l21600,xe">
              <v:stroke joinstyle="miter"/>
              <v:path gradientshapeok="t" o:connecttype="rect"/>
            </v:shapetype>
            <v:shape id="مربع نص 6" o:spid="_x0000_s1026" type="#_x0000_t202" style="position:absolute;left:0;text-align:left;margin-left:337.45pt;margin-top:75.05pt;width:166.5pt;height:60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" fillcolor="window" stroked="f" strokeweight=".5pt">
              <v:textbox>
                <w:txbxContent>
                  <w:p w:rsidR="001637A2" w:rsidRPr="00086189" w:rsidRDefault="001637A2" w:rsidP="001637A2">
                    <w:pPr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كلية الطب البشري</w:t>
                    </w:r>
                  </w:p>
                  <w:p w:rsidR="001637A2" w:rsidRPr="00086189" w:rsidRDefault="001637A2" w:rsidP="001637A2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وكالة التدريب والشؤون السريرية</w:t>
                    </w:r>
                  </w:p>
                  <w:p w:rsidR="001637A2" w:rsidRPr="00086189" w:rsidRDefault="001637A2" w:rsidP="001637A2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إدارة التدريب والامتياز</w:t>
                    </w:r>
                  </w:p>
                </w:txbxContent>
              </v:textbox>
            </v:shape>
          </w:pict>
        </mc:Fallback>
      </mc:AlternateContent>
    </w:r>
    <w:r w:rsidR="00372BF1">
      <w:rPr>
        <w:noProof/>
      </w:rPr>
      <w:drawing>
        <wp:anchor distT="0" distB="0" distL="114300" distR="114300" simplePos="0" relativeHeight="251649536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9A4EBA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  <w:r w:rsidR="001637A2"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w:t xml:space="preserve"> 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1637A2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C43D52" wp14:editId="5F7127FD">
                    <wp:simplePos x="0" y="0"/>
                    <wp:positionH relativeFrom="column">
                      <wp:posOffset>-299720</wp:posOffset>
                    </wp:positionH>
                    <wp:positionV relativeFrom="paragraph">
                      <wp:posOffset>159385</wp:posOffset>
                    </wp:positionV>
                    <wp:extent cx="3324225" cy="923925"/>
                    <wp:effectExtent l="0" t="0" r="9525" b="9525"/>
                    <wp:wrapNone/>
                    <wp:docPr id="7" name="مربع ن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4225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Faculty of Medicine</w:t>
                                </w:r>
                              </w:p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Vice Deanship of Training </w:t>
                                </w:r>
                                <w:r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&amp;</w:t>
                                </w: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 Clinical Affairs</w:t>
                                </w:r>
                              </w:p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Training &amp; Internship Administration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C43D52" id="مربع نص 7" o:spid="_x0000_s1027" type="#_x0000_t202" style="position:absolute;margin-left:-23.6pt;margin-top:12.55pt;width:261.75pt;height:7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" fillcolor="window" stroked="f" strokeweight=".5pt">
                    <v:textbox>
                      <w:txbxContent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Training &amp; Internship Administration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5589"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372BF1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>
      <w:rPr>
        <w:rFonts w:cs="AL-Mohanad Bold"/>
        <w:b/>
        <w:bCs/>
        <w:color w:val="4F81BD" w:themeColor="accent1"/>
        <w:sz w:val="22"/>
        <w:szCs w:val="22"/>
      </w:rPr>
      <w:tab/>
    </w:r>
    <w:r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C76D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8"/>
  </w:num>
  <w:num w:numId="5">
    <w:abstractNumId w:val="2"/>
  </w:num>
  <w:num w:numId="6">
    <w:abstractNumId w:val="17"/>
  </w:num>
  <w:num w:numId="7">
    <w:abstractNumId w:val="4"/>
  </w:num>
  <w:num w:numId="8">
    <w:abstractNumId w:val="1"/>
  </w:num>
  <w:num w:numId="9">
    <w:abstractNumId w:val="9"/>
  </w:num>
  <w:num w:numId="10">
    <w:abstractNumId w:val="19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74761"/>
    <w:rsid w:val="000811FD"/>
    <w:rsid w:val="00082841"/>
    <w:rsid w:val="00084E0A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F525D"/>
    <w:rsid w:val="000F6C19"/>
    <w:rsid w:val="00100BFD"/>
    <w:rsid w:val="00104D39"/>
    <w:rsid w:val="001051C4"/>
    <w:rsid w:val="0010705E"/>
    <w:rsid w:val="00115C59"/>
    <w:rsid w:val="00116A59"/>
    <w:rsid w:val="00131CF2"/>
    <w:rsid w:val="00146386"/>
    <w:rsid w:val="00151A45"/>
    <w:rsid w:val="0016184B"/>
    <w:rsid w:val="0016237E"/>
    <w:rsid w:val="001637A2"/>
    <w:rsid w:val="00170AA4"/>
    <w:rsid w:val="001729CF"/>
    <w:rsid w:val="00175E16"/>
    <w:rsid w:val="001877B0"/>
    <w:rsid w:val="00194C7E"/>
    <w:rsid w:val="001A2737"/>
    <w:rsid w:val="001B1531"/>
    <w:rsid w:val="001B36B1"/>
    <w:rsid w:val="001C1F9A"/>
    <w:rsid w:val="001D1746"/>
    <w:rsid w:val="001E6A04"/>
    <w:rsid w:val="002037DB"/>
    <w:rsid w:val="00204F38"/>
    <w:rsid w:val="002062F2"/>
    <w:rsid w:val="00220FB8"/>
    <w:rsid w:val="00226718"/>
    <w:rsid w:val="002347F3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400153"/>
    <w:rsid w:val="0040493B"/>
    <w:rsid w:val="004056CD"/>
    <w:rsid w:val="0041293D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0AB2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8327F"/>
    <w:rsid w:val="00786530"/>
    <w:rsid w:val="007900A4"/>
    <w:rsid w:val="00790C94"/>
    <w:rsid w:val="007B0F1B"/>
    <w:rsid w:val="007B7805"/>
    <w:rsid w:val="007D31C5"/>
    <w:rsid w:val="007D702E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C1526"/>
    <w:rsid w:val="008C52DA"/>
    <w:rsid w:val="008D278C"/>
    <w:rsid w:val="008D2CA0"/>
    <w:rsid w:val="008E5A85"/>
    <w:rsid w:val="008E7105"/>
    <w:rsid w:val="008F3B87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509E"/>
    <w:rsid w:val="009C71E8"/>
    <w:rsid w:val="009D4187"/>
    <w:rsid w:val="009D5CFE"/>
    <w:rsid w:val="009E2F80"/>
    <w:rsid w:val="009F125D"/>
    <w:rsid w:val="00A02338"/>
    <w:rsid w:val="00A02C5B"/>
    <w:rsid w:val="00A14AF2"/>
    <w:rsid w:val="00A172A3"/>
    <w:rsid w:val="00A2408B"/>
    <w:rsid w:val="00A2610D"/>
    <w:rsid w:val="00A26455"/>
    <w:rsid w:val="00A32EBF"/>
    <w:rsid w:val="00A522A6"/>
    <w:rsid w:val="00A609F1"/>
    <w:rsid w:val="00A66696"/>
    <w:rsid w:val="00A71A64"/>
    <w:rsid w:val="00A7617A"/>
    <w:rsid w:val="00A7621C"/>
    <w:rsid w:val="00A87D8D"/>
    <w:rsid w:val="00AA4BA3"/>
    <w:rsid w:val="00AA4E8E"/>
    <w:rsid w:val="00AB2867"/>
    <w:rsid w:val="00AC5A50"/>
    <w:rsid w:val="00AC76DC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722FF"/>
    <w:rsid w:val="00B746D3"/>
    <w:rsid w:val="00B74EA0"/>
    <w:rsid w:val="00B82358"/>
    <w:rsid w:val="00B84ECD"/>
    <w:rsid w:val="00B85261"/>
    <w:rsid w:val="00B866C5"/>
    <w:rsid w:val="00BA4E12"/>
    <w:rsid w:val="00BB7DD7"/>
    <w:rsid w:val="00BD2EDA"/>
    <w:rsid w:val="00BD399B"/>
    <w:rsid w:val="00BD7F73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E7D4C0E9-5848-4AA7-AC83-F1208363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2D3994308B28D745B4B5E3ECDF413FD5" ma:contentTypeVersion="0" ma:contentTypeDescription="إنشاء مستند جديد." ma:contentTypeScope="" ma:versionID="727293c5ba270ff104b6bec0f93a9e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F2F4E8-B7F6-4338-A9DA-CED1709494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181C65-DE34-4BBB-A1F7-B8D11C5AA576}"/>
</file>

<file path=customXml/itemProps3.xml><?xml version="1.0" encoding="utf-8"?>
<ds:datastoreItem xmlns:ds="http://schemas.openxmlformats.org/officeDocument/2006/customXml" ds:itemID="{011AC534-E617-46D3-AE12-7313E340BCF5}"/>
</file>

<file path=customXml/itemProps4.xml><?xml version="1.0" encoding="utf-8"?>
<ds:datastoreItem xmlns:ds="http://schemas.openxmlformats.org/officeDocument/2006/customXml" ds:itemID="{2495DAD6-0759-4E0C-83F7-C0078810C0EA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0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amnah ahm. alfahad</dc:creator>
  <cp:lastModifiedBy>Samia Saa. AlHarbi</cp:lastModifiedBy>
  <cp:revision>2</cp:revision>
  <cp:lastPrinted>2019-09-15T09:44:00Z</cp:lastPrinted>
  <dcterms:created xsi:type="dcterms:W3CDTF">2023-12-24T07:00:00Z</dcterms:created>
  <dcterms:modified xsi:type="dcterms:W3CDTF">2023-12-24T07:00:00Z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0x0101002D3994308B28D745B4B5E3ECDF413FD5</vt:lpwstr>
  </property>
</Properties>
</file>