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08B" w:rsidRDefault="00A2408B" w:rsidP="00E42412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sz w:val="16"/>
          <w:szCs w:val="16"/>
          <w:rtl/>
        </w:rPr>
      </w:pPr>
    </w:p>
    <w:p w:rsidR="008F6838" w:rsidRDefault="008F6838" w:rsidP="00E42412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sz w:val="16"/>
          <w:szCs w:val="16"/>
          <w:rtl/>
        </w:rPr>
      </w:pPr>
    </w:p>
    <w:tbl>
      <w:tblPr>
        <w:tblStyle w:val="a6"/>
        <w:tblpPr w:leftFromText="180" w:rightFromText="180" w:vertAnchor="text" w:horzAnchor="margin" w:tblpXSpec="center" w:tblpY="164"/>
        <w:bidiVisual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830"/>
      </w:tblGrid>
      <w:tr w:rsidR="008F6838" w:rsidTr="008F6838">
        <w:tc>
          <w:tcPr>
            <w:tcW w:w="5228" w:type="dxa"/>
          </w:tcPr>
          <w:p w:rsidR="008F6838" w:rsidRDefault="008F6838" w:rsidP="008F6838">
            <w:pPr>
              <w:spacing w:before="60" w:after="60" w:line="276" w:lineRule="auto"/>
              <w:ind w:right="-794"/>
              <w:rPr>
                <w:rFonts w:asciiTheme="majorBidi" w:eastAsia="Malgun Gothic" w:hAnsiTheme="majorBidi" w:cstheme="majorBidi"/>
                <w:b/>
                <w:bCs/>
                <w:color w:val="000000"/>
                <w:rtl/>
              </w:rPr>
            </w:pPr>
            <w:bookmarkStart w:id="0" w:name="_GoBack"/>
            <w:r>
              <w:rPr>
                <w:rFonts w:asciiTheme="majorBidi" w:eastAsia="Malgun Gothic" w:hAnsiTheme="majorBidi" w:cstheme="majorBidi" w:hint="cs"/>
                <w:b/>
                <w:bCs/>
                <w:color w:val="000000"/>
                <w:rtl/>
              </w:rPr>
              <w:t xml:space="preserve">طلب تغيير تخصص اختياري/جهة تدريبية لطبيبات الامتياز   </w:t>
            </w:r>
            <w:r>
              <w:rPr>
                <w:rFonts w:asciiTheme="majorBidi" w:eastAsia="Malgun Gothic" w:hAnsiTheme="majorBidi" w:cstheme="majorBidi"/>
                <w:b/>
                <w:bCs/>
                <w:color w:val="000000"/>
              </w:rPr>
              <w:t xml:space="preserve">          </w:t>
            </w:r>
            <w:bookmarkEnd w:id="0"/>
          </w:p>
        </w:tc>
        <w:tc>
          <w:tcPr>
            <w:tcW w:w="5830" w:type="dxa"/>
          </w:tcPr>
          <w:p w:rsidR="008F6838" w:rsidRDefault="008F6838" w:rsidP="008F6838">
            <w:pPr>
              <w:spacing w:before="60" w:after="60" w:line="276" w:lineRule="auto"/>
              <w:jc w:val="right"/>
              <w:rPr>
                <w:rFonts w:asciiTheme="majorBidi" w:eastAsia="Malgun Gothic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Malgun Gothic" w:hAnsiTheme="majorBidi" w:cstheme="majorBidi"/>
                <w:b/>
                <w:bCs/>
                <w:color w:val="000000"/>
              </w:rPr>
              <w:t xml:space="preserve">Elective Rotation/Hospital </w:t>
            </w:r>
            <w:proofErr w:type="gramStart"/>
            <w:r>
              <w:rPr>
                <w:rFonts w:asciiTheme="majorBidi" w:eastAsia="Malgun Gothic" w:hAnsiTheme="majorBidi" w:cstheme="majorBidi"/>
                <w:b/>
                <w:bCs/>
                <w:color w:val="000000"/>
              </w:rPr>
              <w:t>Change  Request</w:t>
            </w:r>
            <w:proofErr w:type="gramEnd"/>
          </w:p>
        </w:tc>
      </w:tr>
    </w:tbl>
    <w:p w:rsidR="008F6838" w:rsidRPr="003F6320" w:rsidRDefault="008F6838" w:rsidP="00E42412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sz w:val="16"/>
          <w:szCs w:val="16"/>
          <w:rtl/>
        </w:rPr>
      </w:pPr>
    </w:p>
    <w:tbl>
      <w:tblPr>
        <w:tblStyle w:val="a6"/>
        <w:tblW w:w="11058" w:type="dxa"/>
        <w:tblInd w:w="-885" w:type="dxa"/>
        <w:tblLook w:val="04A0" w:firstRow="1" w:lastRow="0" w:firstColumn="1" w:lastColumn="0" w:noHBand="0" w:noVBand="1"/>
      </w:tblPr>
      <w:tblGrid>
        <w:gridCol w:w="5307"/>
        <w:gridCol w:w="4758"/>
        <w:gridCol w:w="993"/>
      </w:tblGrid>
      <w:tr w:rsidR="00A2408B" w:rsidTr="003F6320">
        <w:trPr>
          <w:trHeight w:val="481"/>
        </w:trPr>
        <w:tc>
          <w:tcPr>
            <w:tcW w:w="5307" w:type="dxa"/>
          </w:tcPr>
          <w:p w:rsidR="00A2408B" w:rsidRPr="005E774C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Default="00A2408B" w:rsidP="0024689B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Academic no:</w:t>
            </w:r>
            <w:r w:rsidR="004E3C14"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الرقم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الجامعي:................................</w:t>
            </w:r>
            <w:proofErr w:type="gramEnd"/>
          </w:p>
        </w:tc>
        <w:tc>
          <w:tcPr>
            <w:tcW w:w="4758" w:type="dxa"/>
          </w:tcPr>
          <w:p w:rsidR="00A2408B" w:rsidRPr="005E774C" w:rsidRDefault="00A2408B" w:rsidP="000032D8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A2408B" w:rsidRDefault="00A2408B" w:rsidP="0024689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N</w:t>
            </w:r>
            <w:r w:rsidRPr="00143B56">
              <w:rPr>
                <w:rFonts w:asciiTheme="majorBidi" w:hAnsiTheme="majorBidi" w:cstheme="majorBidi"/>
              </w:rPr>
              <w:t>ame</w:t>
            </w:r>
            <w:r>
              <w:rPr>
                <w:rFonts w:asciiTheme="majorBidi" w:hAnsiTheme="majorBidi" w:cstheme="majorBidi"/>
              </w:rPr>
              <w:t>:</w:t>
            </w:r>
            <w:r w:rsidR="0024689B">
              <w:rPr>
                <w:rFonts w:asciiTheme="majorBidi" w:hAnsiTheme="majorBidi" w:cstheme="majorBidi"/>
              </w:rPr>
              <w:t>…</w:t>
            </w:r>
            <w:proofErr w:type="gramEnd"/>
            <w:r w:rsidR="0024689B">
              <w:rPr>
                <w:rFonts w:asciiTheme="majorBidi" w:hAnsiTheme="majorBidi" w:cstheme="majorBidi"/>
              </w:rPr>
              <w:t>………………</w:t>
            </w:r>
            <w:r>
              <w:rPr>
                <w:rFonts w:asciiTheme="majorBidi" w:hAnsiTheme="majorBidi" w:cstheme="majorBidi"/>
              </w:rPr>
              <w:t xml:space="preserve">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الاسم :</w:t>
            </w:r>
            <w:proofErr w:type="gramEnd"/>
          </w:p>
        </w:tc>
        <w:tc>
          <w:tcPr>
            <w:tcW w:w="993" w:type="dxa"/>
            <w:vMerge w:val="restart"/>
            <w:shd w:val="clear" w:color="auto" w:fill="DBE5F1" w:themeFill="accent1" w:themeFillTint="33"/>
            <w:textDirection w:val="btLr"/>
          </w:tcPr>
          <w:p w:rsidR="00A2408B" w:rsidRPr="00972AC4" w:rsidRDefault="00A2408B" w:rsidP="0024689B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 w:rsidRPr="00972AC4">
              <w:rPr>
                <w:rFonts w:asciiTheme="majorBidi" w:hAnsiTheme="majorBidi" w:cstheme="majorBidi" w:hint="cs"/>
                <w:rtl/>
              </w:rPr>
              <w:t xml:space="preserve">هذا الجزء يعبأ من قبل طبيبة </w:t>
            </w:r>
            <w:r w:rsidR="0024689B" w:rsidRPr="00972AC4">
              <w:rPr>
                <w:rFonts w:asciiTheme="majorBidi" w:hAnsiTheme="majorBidi" w:cstheme="majorBidi" w:hint="cs"/>
                <w:rtl/>
              </w:rPr>
              <w:t>الامتياز</w:t>
            </w:r>
            <w:r w:rsidR="0024689B"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A2408B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972AC4">
              <w:rPr>
                <w:rFonts w:asciiTheme="majorBidi" w:hAnsiTheme="majorBidi" w:cstheme="majorBidi"/>
              </w:rPr>
              <w:t>To be fill by the intern</w:t>
            </w:r>
          </w:p>
        </w:tc>
      </w:tr>
      <w:tr w:rsidR="00A2408B" w:rsidTr="003F6320">
        <w:trPr>
          <w:trHeight w:val="490"/>
        </w:trPr>
        <w:tc>
          <w:tcPr>
            <w:tcW w:w="10065" w:type="dxa"/>
            <w:gridSpan w:val="2"/>
          </w:tcPr>
          <w:p w:rsidR="00A2408B" w:rsidRDefault="00A2408B" w:rsidP="0024689B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رقم الجوال: </w:t>
            </w:r>
            <w:r w:rsidR="004E3C14">
              <w:rPr>
                <w:rFonts w:asciiTheme="majorBidi" w:hAnsiTheme="majorBidi" w:cstheme="majorBidi"/>
              </w:rPr>
              <w:t xml:space="preserve">Mobile </w:t>
            </w:r>
            <w:proofErr w:type="gramStart"/>
            <w:r w:rsidR="004E3C14">
              <w:rPr>
                <w:rFonts w:asciiTheme="majorBidi" w:hAnsiTheme="majorBidi" w:cstheme="majorBidi"/>
              </w:rPr>
              <w:t>number :</w:t>
            </w:r>
            <w:proofErr w:type="gramEnd"/>
            <w:r w:rsidR="004E3C14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……</w:t>
            </w:r>
            <w:r w:rsidR="0024689B">
              <w:rPr>
                <w:rFonts w:ascii="Cambria" w:eastAsia="Cambria" w:hAnsi="Cambria" w:cs="Cambria"/>
                <w:bdr w:val="nil"/>
              </w:rPr>
              <w:t>………………..</w:t>
            </w:r>
            <w:r>
              <w:rPr>
                <w:rFonts w:asciiTheme="majorBidi" w:hAnsiTheme="majorBidi" w:cstheme="majorBidi"/>
              </w:rPr>
              <w:t>……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DD07AB" w:rsidTr="0015793D">
        <w:trPr>
          <w:trHeight w:val="485"/>
        </w:trPr>
        <w:tc>
          <w:tcPr>
            <w:tcW w:w="10065" w:type="dxa"/>
            <w:gridSpan w:val="2"/>
          </w:tcPr>
          <w:p w:rsidR="00DD07AB" w:rsidRPr="005E774C" w:rsidRDefault="00DD07AB" w:rsidP="000032D8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DD07AB" w:rsidRPr="005E774C" w:rsidRDefault="00DD07AB" w:rsidP="000032D8">
            <w:pPr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BD9FF5" wp14:editId="3AAE4E00">
                      <wp:simplePos x="0" y="0"/>
                      <wp:positionH relativeFrom="column">
                        <wp:posOffset>3101975</wp:posOffset>
                      </wp:positionH>
                      <wp:positionV relativeFrom="paragraph">
                        <wp:posOffset>63500</wp:posOffset>
                      </wp:positionV>
                      <wp:extent cx="119380" cy="123825"/>
                      <wp:effectExtent l="0" t="0" r="13970" b="28575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7AB" w:rsidRDefault="00DD07AB" w:rsidP="00DD07A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D9FF5" id="مستطيل 4" o:spid="_x0000_s1026" style="position:absolute;left:0;text-align:left;margin-left:244.25pt;margin-top:5pt;width:9.4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" filled="f" strokecolor="windowText" strokeweight=".5pt">
                      <v:textbox>
                        <w:txbxContent>
                          <w:p w:rsidR="00DD07AB" w:rsidRDefault="00DD07AB" w:rsidP="00DD07A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D4ED7D" wp14:editId="16A7ADA7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63500</wp:posOffset>
                      </wp:positionV>
                      <wp:extent cx="119380" cy="123825"/>
                      <wp:effectExtent l="0" t="0" r="13970" b="28575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914318" id="مستطيل 3" o:spid="_x0000_s1026" style="position:absolute;left:0;text-align:left;margin-left:416pt;margin-top:5pt;width:9.4pt;height: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" filled="f" strokecolor="windowText" strokeweight=".5pt"/>
                  </w:pict>
                </mc:Fallback>
              </mc:AlternateContent>
            </w:r>
          </w:p>
          <w:p w:rsidR="00DD07AB" w:rsidRDefault="00DD07AB" w:rsidP="00134BF4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التغيير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 xml:space="preserve">المطلوب:   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تغيير المستشفى /</w:t>
            </w:r>
            <w:r>
              <w:rPr>
                <w:rFonts w:asciiTheme="majorBidi" w:hAnsiTheme="majorBidi" w:cstheme="majorBidi"/>
              </w:rPr>
              <w:t>Change Hospital</w:t>
            </w:r>
            <w:r>
              <w:rPr>
                <w:rFonts w:asciiTheme="majorBidi" w:hAnsiTheme="majorBidi" w:cstheme="majorBidi" w:hint="cs"/>
                <w:rtl/>
              </w:rPr>
              <w:t xml:space="preserve">         تغيير التخصص/ </w:t>
            </w:r>
            <w:r>
              <w:rPr>
                <w:rFonts w:asciiTheme="majorBidi" w:hAnsiTheme="majorBidi" w:cstheme="majorBidi"/>
              </w:rPr>
              <w:t xml:space="preserve">Change </w:t>
            </w:r>
            <w:r w:rsidR="00134BF4">
              <w:rPr>
                <w:rFonts w:asciiTheme="majorBidi" w:hAnsiTheme="majorBidi" w:cstheme="majorBidi"/>
              </w:rPr>
              <w:t>Elective Rotation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DD07AB" w:rsidRDefault="00DD07A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2408B" w:rsidTr="003F6320">
        <w:trPr>
          <w:trHeight w:val="740"/>
        </w:trPr>
        <w:tc>
          <w:tcPr>
            <w:tcW w:w="5307" w:type="dxa"/>
          </w:tcPr>
          <w:p w:rsidR="00A2408B" w:rsidRDefault="00134BF4" w:rsidP="00A7011C">
            <w:pPr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الشه</w:t>
            </w:r>
            <w:r w:rsidR="00A7011C">
              <w:rPr>
                <w:rFonts w:asciiTheme="majorBidi" w:hAnsiTheme="majorBidi" w:cstheme="majorBidi" w:hint="cs"/>
                <w:rtl/>
              </w:rPr>
              <w:t>ر</w:t>
            </w:r>
            <w:r w:rsidR="00A7011C">
              <w:rPr>
                <w:rFonts w:asciiTheme="majorBidi" w:hAnsiTheme="majorBidi" w:cstheme="majorBidi"/>
              </w:rPr>
              <w:t>/</w:t>
            </w:r>
            <w:r w:rsidR="00A7011C">
              <w:rPr>
                <w:rFonts w:asciiTheme="majorBidi" w:hAnsiTheme="majorBidi" w:cstheme="majorBidi" w:hint="cs"/>
                <w:rtl/>
              </w:rPr>
              <w:t xml:space="preserve"> </w:t>
            </w:r>
            <w:r w:rsidR="00A7011C">
              <w:rPr>
                <w:rFonts w:asciiTheme="majorBidi" w:hAnsiTheme="majorBidi" w:cstheme="majorBidi"/>
              </w:rPr>
              <w:t>Month</w:t>
            </w:r>
            <w:r w:rsidR="00A7011C">
              <w:rPr>
                <w:rFonts w:asciiTheme="majorBidi" w:hAnsiTheme="majorBidi" w:cstheme="majorBidi" w:hint="cs"/>
                <w:rtl/>
              </w:rPr>
              <w:t xml:space="preserve">: </w:t>
            </w:r>
            <w:proofErr w:type="gramStart"/>
            <w:r w:rsidR="00A7011C" w:rsidRPr="00A7011C">
              <w:rPr>
                <w:rFonts w:asciiTheme="majorBidi" w:hAnsiTheme="majorBidi" w:cs="Times New Roman"/>
                <w:rtl/>
              </w:rPr>
              <w:t xml:space="preserve">(  </w:t>
            </w:r>
            <w:proofErr w:type="gramEnd"/>
            <w:r w:rsidR="00A7011C" w:rsidRPr="00A7011C">
              <w:rPr>
                <w:rFonts w:asciiTheme="majorBidi" w:hAnsiTheme="majorBidi" w:cs="Times New Roman"/>
                <w:rtl/>
              </w:rPr>
              <w:t xml:space="preserve"> </w:t>
            </w:r>
            <w:r w:rsidR="00A7011C">
              <w:rPr>
                <w:rFonts w:asciiTheme="majorBidi" w:hAnsiTheme="majorBidi" w:cs="Times New Roman" w:hint="cs"/>
                <w:rtl/>
              </w:rPr>
              <w:t xml:space="preserve">  </w:t>
            </w:r>
            <w:r w:rsidR="00A7011C" w:rsidRPr="00A7011C">
              <w:rPr>
                <w:rFonts w:asciiTheme="majorBidi" w:hAnsiTheme="majorBidi" w:cs="Times New Roman"/>
                <w:rtl/>
              </w:rPr>
              <w:t xml:space="preserve">  / </w:t>
            </w:r>
            <w:r w:rsidR="00A7011C">
              <w:rPr>
                <w:rFonts w:asciiTheme="majorBidi" w:hAnsiTheme="majorBidi" w:cs="Times New Roman" w:hint="cs"/>
                <w:rtl/>
              </w:rPr>
              <w:t xml:space="preserve">     </w:t>
            </w:r>
            <w:r w:rsidR="00A7011C" w:rsidRPr="00A7011C">
              <w:rPr>
                <w:rFonts w:asciiTheme="majorBidi" w:hAnsiTheme="majorBidi" w:cs="Times New Roman"/>
                <w:rtl/>
              </w:rPr>
              <w:t xml:space="preserve">  / </w:t>
            </w:r>
            <w:r w:rsidR="00A7011C">
              <w:rPr>
                <w:rFonts w:asciiTheme="majorBidi" w:hAnsiTheme="majorBidi" w:cs="Times New Roman" w:hint="cs"/>
                <w:rtl/>
              </w:rPr>
              <w:t xml:space="preserve">       </w:t>
            </w:r>
            <w:r w:rsidR="00A7011C" w:rsidRPr="00A7011C">
              <w:rPr>
                <w:rFonts w:asciiTheme="majorBidi" w:hAnsiTheme="majorBidi" w:cs="Times New Roman"/>
                <w:rtl/>
              </w:rPr>
              <w:t>)</w:t>
            </w:r>
          </w:p>
        </w:tc>
        <w:tc>
          <w:tcPr>
            <w:tcW w:w="4758" w:type="dxa"/>
          </w:tcPr>
          <w:p w:rsidR="00A2408B" w:rsidRDefault="00777B6F" w:rsidP="00DD07A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التخصص /المستشفى </w:t>
            </w:r>
            <w:r w:rsidR="00134BF4">
              <w:rPr>
                <w:rFonts w:asciiTheme="majorBidi" w:hAnsiTheme="majorBidi" w:cstheme="majorBidi" w:hint="cs"/>
                <w:rtl/>
              </w:rPr>
              <w:t xml:space="preserve">من/ </w:t>
            </w:r>
            <w:proofErr w:type="gramStart"/>
            <w:r w:rsidR="00134BF4">
              <w:rPr>
                <w:rFonts w:asciiTheme="majorBidi" w:hAnsiTheme="majorBidi" w:cstheme="majorBidi"/>
              </w:rPr>
              <w:t>From</w:t>
            </w:r>
            <w:r w:rsidR="00134BF4">
              <w:rPr>
                <w:rFonts w:asciiTheme="majorBidi" w:hAnsiTheme="majorBidi" w:cstheme="majorBidi" w:hint="cs"/>
                <w:rtl/>
              </w:rPr>
              <w:t>:..............</w:t>
            </w:r>
            <w:r>
              <w:rPr>
                <w:rFonts w:asciiTheme="majorBidi" w:hAnsiTheme="majorBidi" w:cstheme="majorBidi" w:hint="cs"/>
                <w:rtl/>
              </w:rPr>
              <w:t>...........</w:t>
            </w:r>
            <w:proofErr w:type="gramEnd"/>
          </w:p>
          <w:p w:rsidR="00134BF4" w:rsidRDefault="00134BF4" w:rsidP="00DD07A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إلى/ </w:t>
            </w:r>
            <w:proofErr w:type="gramStart"/>
            <w:r>
              <w:rPr>
                <w:rFonts w:asciiTheme="majorBidi" w:hAnsiTheme="majorBidi" w:cstheme="majorBidi"/>
              </w:rPr>
              <w:t>To</w:t>
            </w:r>
            <w:r>
              <w:rPr>
                <w:rFonts w:asciiTheme="majorBidi" w:hAnsiTheme="majorBidi" w:cstheme="majorBidi" w:hint="cs"/>
                <w:rtl/>
              </w:rPr>
              <w:t>:........................................................</w:t>
            </w:r>
            <w:proofErr w:type="gramEnd"/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2408B" w:rsidRPr="00111705" w:rsidTr="00DD07AB">
        <w:trPr>
          <w:trHeight w:val="1903"/>
        </w:trPr>
        <w:tc>
          <w:tcPr>
            <w:tcW w:w="10065" w:type="dxa"/>
            <w:gridSpan w:val="2"/>
          </w:tcPr>
          <w:p w:rsidR="0024689B" w:rsidRDefault="0024689B" w:rsidP="00A14744">
            <w:pPr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الأسباب </w:t>
            </w:r>
            <w:r w:rsidR="00A14744">
              <w:rPr>
                <w:rFonts w:asciiTheme="majorBidi" w:hAnsiTheme="majorBidi" w:cstheme="majorBidi" w:hint="cs"/>
                <w:rtl/>
              </w:rPr>
              <w:t>(يرجى ذكرها بالتفصيل</w:t>
            </w:r>
            <w:proofErr w:type="gramStart"/>
            <w:r w:rsidR="00A14744">
              <w:rPr>
                <w:rFonts w:asciiTheme="majorBidi" w:hAnsiTheme="majorBidi" w:cstheme="majorBidi" w:hint="cs"/>
                <w:rtl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 xml:space="preserve">:   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                                                                                            </w:t>
            </w:r>
            <w:r>
              <w:rPr>
                <w:rFonts w:asciiTheme="majorBidi" w:hAnsiTheme="majorBidi" w:cstheme="majorBidi"/>
              </w:rPr>
              <w:t>Reasons:</w:t>
            </w:r>
          </w:p>
          <w:p w:rsidR="0024689B" w:rsidRDefault="0024689B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A7011C" w:rsidRDefault="0024689B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A2408B" w:rsidRDefault="00A7011C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</w:t>
            </w:r>
            <w:r w:rsidRPr="00A7011C">
              <w:rPr>
                <w:rFonts w:asciiTheme="majorBidi" w:hAnsiTheme="majorBidi" w:cs="Times New Roman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4689B" w:rsidRPr="0024689B" w:rsidRDefault="00A2408B" w:rsidP="00DD07AB">
            <w:pPr>
              <w:bidi w:val="0"/>
              <w:spacing w:before="60" w:after="60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  <w:rtl/>
              </w:rPr>
            </w:pP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Intern’s </w:t>
            </w:r>
            <w:proofErr w:type="gramStart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signature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……</w:t>
            </w:r>
            <w:r>
              <w:rPr>
                <w:rFonts w:asciiTheme="majorBidi" w:eastAsia="Malgun Gothic" w:hAnsiTheme="majorBidi" w:cstheme="majorBidi"/>
                <w:b/>
                <w:bCs/>
                <w:color w:val="000000"/>
                <w:sz w:val="22"/>
                <w:szCs w:val="22"/>
              </w:rPr>
              <w:t>........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……….…</w:t>
            </w:r>
            <w:r w:rsidRPr="00111705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توقيع طبيبة </w:t>
            </w:r>
            <w:proofErr w:type="gramStart"/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الامتياز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           Date:………</w:t>
            </w:r>
            <w:r w:rsidR="003F6320"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……………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التاريخ :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:rsidR="00A2408B" w:rsidRPr="00860636" w:rsidRDefault="00A2408B" w:rsidP="00A2408B">
      <w:pPr>
        <w:tabs>
          <w:tab w:val="left" w:pos="5040"/>
          <w:tab w:val="left" w:pos="5244"/>
          <w:tab w:val="left" w:pos="9665"/>
        </w:tabs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p w:rsidR="00A2408B" w:rsidRDefault="00A2408B" w:rsidP="00A2408B">
      <w:pPr>
        <w:pStyle w:val="a8"/>
        <w:tabs>
          <w:tab w:val="left" w:pos="5040"/>
          <w:tab w:val="left" w:pos="5244"/>
          <w:tab w:val="left" w:pos="9665"/>
        </w:tabs>
        <w:ind w:left="360"/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tbl>
      <w:tblPr>
        <w:tblStyle w:val="a6"/>
        <w:bidiVisual/>
        <w:tblW w:w="11058" w:type="dxa"/>
        <w:tblInd w:w="-624" w:type="dxa"/>
        <w:tblLook w:val="04A0" w:firstRow="1" w:lastRow="0" w:firstColumn="1" w:lastColumn="0" w:noHBand="0" w:noVBand="1"/>
      </w:tblPr>
      <w:tblGrid>
        <w:gridCol w:w="1611"/>
        <w:gridCol w:w="4246"/>
        <w:gridCol w:w="5201"/>
      </w:tblGrid>
      <w:tr w:rsidR="00A2408B" w:rsidTr="00A7011C">
        <w:trPr>
          <w:trHeight w:val="275"/>
        </w:trPr>
        <w:tc>
          <w:tcPr>
            <w:tcW w:w="1611" w:type="dxa"/>
            <w:vMerge w:val="restart"/>
            <w:shd w:val="clear" w:color="auto" w:fill="DBE5F1" w:themeFill="accent1" w:themeFillTint="33"/>
            <w:textDirection w:val="btLr"/>
          </w:tcPr>
          <w:p w:rsidR="00A7011C" w:rsidRPr="00972AC4" w:rsidRDefault="00B9566F" w:rsidP="00A7011C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إدارة </w:t>
            </w:r>
            <w:r w:rsidR="00A7011C">
              <w:rPr>
                <w:rFonts w:asciiTheme="majorBidi" w:hAnsiTheme="majorBidi" w:cstheme="majorBidi" w:hint="cs"/>
                <w:rtl/>
              </w:rPr>
              <w:t>التدريب والامتياز في الكلية</w:t>
            </w:r>
          </w:p>
          <w:p w:rsidR="00A2408B" w:rsidRDefault="00A7011C" w:rsidP="00A7011C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113" w:right="113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Theme="majorBidi" w:hAnsiTheme="majorBidi" w:cstheme="majorBidi"/>
              </w:rPr>
              <w:t xml:space="preserve">Internship </w:t>
            </w:r>
            <w:r w:rsidR="00B9566F">
              <w:rPr>
                <w:rFonts w:asciiTheme="majorBidi" w:hAnsiTheme="majorBidi" w:cstheme="majorBidi"/>
              </w:rPr>
              <w:t>Administration</w:t>
            </w:r>
            <w:r>
              <w:rPr>
                <w:rFonts w:asciiTheme="majorBidi" w:hAnsiTheme="majorBidi" w:cstheme="majorBidi"/>
              </w:rPr>
              <w:t xml:space="preserve"> in College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القرار </w:t>
            </w:r>
            <w:proofErr w:type="gramStart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النهائي:   </w:t>
            </w:r>
            <w:proofErr w:type="gramEnd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</w:t>
            </w:r>
            <w:r w:rsidRPr="008B15D6">
              <w:rPr>
                <w:rFonts w:asciiTheme="majorBidi" w:hAnsiTheme="majorBidi" w:cstheme="majorBidi"/>
                <w:sz w:val="22"/>
                <w:szCs w:val="22"/>
              </w:rPr>
              <w:t>( Final Decision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)</w:t>
            </w:r>
          </w:p>
        </w:tc>
        <w:tc>
          <w:tcPr>
            <w:tcW w:w="5201" w:type="dxa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EB57CE" wp14:editId="53941FD3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9" name="مستطيل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BEE41A" id="مستطيل 39" o:spid="_x0000_s1026" style="position:absolute;left:0;text-align:left;margin-left:121.4pt;margin-top:1pt;width:9.4pt;height: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Ca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95BF03" wp14:editId="2FCDBC5E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40" name="مستطيل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0E11FAE" id="مستطيل 40" o:spid="_x0000_s1026" style="position:absolute;left:0;text-align:left;margin-left:216.15pt;margin-top:1pt;width:9.4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3F632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موافق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Accept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="00C43083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غير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B512F8">
        <w:trPr>
          <w:trHeight w:val="1829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447" w:type="dxa"/>
            <w:gridSpan w:val="2"/>
          </w:tcPr>
          <w:p w:rsidR="00A2408B" w:rsidRPr="005E774C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A2408B" w:rsidRPr="00B512F8" w:rsidRDefault="00A2408B" w:rsidP="00B512F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ملاحظات :</w:t>
            </w:r>
            <w:proofErr w:type="gramEnd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="003F6320">
              <w:rPr>
                <w:rFonts w:asciiTheme="majorBidi" w:hAnsiTheme="majorBidi" w:cstheme="majorBidi" w:hint="cs"/>
                <w:sz w:val="22"/>
                <w:szCs w:val="22"/>
                <w:rtl/>
              </w:rPr>
              <w:t>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proofErr w:type="gramStart"/>
            <w:r>
              <w:rPr>
                <w:rFonts w:asciiTheme="majorBidi" w:hAnsiTheme="majorBidi" w:cstheme="majorBidi"/>
                <w:sz w:val="22"/>
                <w:szCs w:val="22"/>
              </w:rPr>
              <w:t>C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omments :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</w:tr>
      <w:tr w:rsidR="00A2408B" w:rsidTr="00A7011C">
        <w:trPr>
          <w:trHeight w:val="131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447" w:type="dxa"/>
            <w:gridSpan w:val="2"/>
          </w:tcPr>
          <w:p w:rsidR="00A2408B" w:rsidRPr="002C6511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  <w:p w:rsidR="00A7011C" w:rsidRPr="008B15D6" w:rsidRDefault="00A7011C" w:rsidP="00A7011C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:rsidR="00A2408B" w:rsidRPr="00D05DF3" w:rsidRDefault="00A2408B" w:rsidP="00A2408B">
      <w:pPr>
        <w:pStyle w:val="a8"/>
        <w:tabs>
          <w:tab w:val="left" w:pos="2400"/>
        </w:tabs>
        <w:ind w:left="360"/>
        <w:jc w:val="both"/>
        <w:rPr>
          <w:rFonts w:asciiTheme="minorBidi" w:hAnsiTheme="minorBidi" w:cstheme="minorBidi"/>
          <w:sz w:val="8"/>
          <w:szCs w:val="8"/>
          <w:rtl/>
          <w:lang w:eastAsia="ar-SA"/>
        </w:rPr>
      </w:pPr>
      <w:r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  <w:tab/>
      </w:r>
    </w:p>
    <w:p w:rsidR="003F6320" w:rsidRDefault="003F6320" w:rsidP="00A7011C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يجوز لطبيبة الامتياز </w:t>
      </w:r>
      <w:r w:rsidR="00A7011C">
        <w:rPr>
          <w:rFonts w:asciiTheme="minorBidi" w:hAnsiTheme="minorBidi" w:cstheme="minorBidi" w:hint="cs"/>
          <w:sz w:val="20"/>
          <w:szCs w:val="20"/>
          <w:rtl/>
          <w:lang w:eastAsia="ar-SA"/>
        </w:rPr>
        <w:t>طلب تغيير التخصص أو الجهة التدريبية بعد تقديم أسباب يتم النظر إليها في لجنة الامتياز.</w:t>
      </w:r>
    </w:p>
    <w:p w:rsidR="00A2408B" w:rsidRDefault="003F6320" w:rsidP="00A7011C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يتم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رفع طلب </w:t>
      </w:r>
      <w:r w:rsidR="00A7011C">
        <w:rPr>
          <w:rFonts w:asciiTheme="minorBidi" w:hAnsiTheme="minorBidi" w:cstheme="minorBidi" w:hint="cs"/>
          <w:sz w:val="20"/>
          <w:szCs w:val="20"/>
          <w:rtl/>
          <w:lang w:eastAsia="ar-SA"/>
        </w:rPr>
        <w:t>التغيير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قبل بدء الدورة التدريبية ب</w:t>
      </w:r>
      <w:r w:rsidR="00A14744">
        <w:rPr>
          <w:rFonts w:asciiTheme="minorBidi" w:hAnsiTheme="minorBidi" w:cstheme="minorBidi" w:hint="cs"/>
          <w:sz w:val="20"/>
          <w:szCs w:val="20"/>
          <w:rtl/>
          <w:lang w:eastAsia="ar-SA"/>
        </w:rPr>
        <w:t>ــ</w:t>
      </w:r>
      <w:r w:rsidR="00A7011C">
        <w:rPr>
          <w:rFonts w:asciiTheme="minorBidi" w:hAnsiTheme="minorBidi" w:cstheme="minorBidi" w:hint="cs"/>
          <w:sz w:val="20"/>
          <w:szCs w:val="20"/>
          <w:rtl/>
          <w:lang w:eastAsia="ar-SA"/>
        </w:rPr>
        <w:t>شهرين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على الأقل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.</w:t>
      </w:r>
    </w:p>
    <w:p w:rsidR="00A7011C" w:rsidRPr="00D05DF3" w:rsidRDefault="00A7011C" w:rsidP="00A7011C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rtl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لا يسمح بالعدول عن التغيير بعد صدور الموافقة عليه من قبل لجنة الامتياز.</w:t>
      </w:r>
    </w:p>
    <w:sectPr w:rsidR="00A7011C" w:rsidRPr="00D05DF3" w:rsidSect="008F683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23" w:right="1133" w:bottom="0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187" w:rsidRDefault="009D4187" w:rsidP="000A2DE1">
      <w:r>
        <w:separator/>
      </w:r>
    </w:p>
  </w:endnote>
  <w:endnote w:type="continuationSeparator" w:id="0">
    <w:p w:rsidR="009D4187" w:rsidRDefault="009D418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2060603050605020204"/>
    <w:charset w:val="B2"/>
    <w:family w:val="auto"/>
    <w:pitch w:val="variable"/>
    <w:sig w:usb0="00002001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Pr="00B74EA0" w:rsidRDefault="005D648D" w:rsidP="003A3C64">
    <w:pPr>
      <w:pStyle w:val="a5"/>
      <w:pBdr>
        <w:top w:val="single" w:sz="4" w:space="1" w:color="D9D9D9" w:themeColor="background1" w:themeShade="D9"/>
      </w:pBdr>
      <w:jc w:val="center"/>
      <w:rPr>
        <w:rFonts w:asciiTheme="minorBidi" w:hAnsiTheme="minorBidi" w:cstheme="minorBidi"/>
        <w:b/>
        <w:bCs/>
        <w:sz w:val="22"/>
        <w:szCs w:val="22"/>
      </w:rPr>
    </w:pPr>
    <w:r w:rsidRPr="005D648D">
      <w:rPr>
        <w:rFonts w:asciiTheme="minorBidi" w:hAnsiTheme="minorBidi" w:cstheme="minorBidi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8C3266" wp14:editId="6D762062">
              <wp:simplePos x="0" y="0"/>
              <wp:positionH relativeFrom="column">
                <wp:posOffset>3815080</wp:posOffset>
              </wp:positionH>
              <wp:positionV relativeFrom="paragraph">
                <wp:posOffset>-466725</wp:posOffset>
              </wp:positionV>
              <wp:extent cx="2374265" cy="1403985"/>
              <wp:effectExtent l="0" t="0" r="0" b="0"/>
              <wp:wrapNone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648D" w:rsidRPr="005D648D" w:rsidRDefault="005D648D" w:rsidP="005D648D">
                          <w:pPr>
                            <w:rPr>
                              <w:rFonts w:ascii="Adobe Arabic" w:hAnsi="Adobe Arabic" w:cs="AL-Mohanad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8C3266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9" type="#_x0000_t202" style="position:absolute;left:0;text-align:left;margin-left:300.4pt;margin-top:-36.75pt;width:186.95pt;height:110.55pt;flip:x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" filled="f" stroked="f">
              <v:textbox style="mso-fit-shape-to-text:t">
                <w:txbxContent>
                  <w:p w:rsidR="005D648D" w:rsidRPr="005D648D" w:rsidRDefault="005D648D" w:rsidP="005D648D">
                    <w:pPr>
                      <w:rPr>
                        <w:rFonts w:ascii="Adobe Arabic" w:hAnsi="Adobe Arabic" w:cs="AL-Mohanad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4EBA" w:rsidRDefault="009A4EBA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187" w:rsidRDefault="009D4187" w:rsidP="000A2DE1">
      <w:r>
        <w:separator/>
      </w:r>
    </w:p>
  </w:footnote>
  <w:footnote w:type="continuationSeparator" w:id="0">
    <w:p w:rsidR="009D4187" w:rsidRDefault="009D418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A51F5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056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260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465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670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372BF1" w:rsidP="00F9709D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6FCA7CDD" wp14:editId="4625167B">
          <wp:simplePos x="0" y="0"/>
          <wp:positionH relativeFrom="column">
            <wp:posOffset>2284730</wp:posOffset>
          </wp:positionH>
          <wp:positionV relativeFrom="paragraph">
            <wp:posOffset>-37465</wp:posOffset>
          </wp:positionV>
          <wp:extent cx="1531620" cy="1409700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bidiVisual/>
      <w:tblW w:w="11648" w:type="dxa"/>
      <w:tblInd w:w="-93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3"/>
      <w:gridCol w:w="2841"/>
      <w:gridCol w:w="4844"/>
    </w:tblGrid>
    <w:tr w:rsidR="009A4EBA" w:rsidRPr="008823EC" w:rsidTr="00372BF1">
      <w:trPr>
        <w:trHeight w:val="1440"/>
      </w:trPr>
      <w:tc>
        <w:tcPr>
          <w:tcW w:w="396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8823EC" w:rsidRDefault="009A4EBA" w:rsidP="00372BF1">
          <w:pPr>
            <w:bidi w:val="0"/>
            <w:jc w:val="center"/>
            <w:rPr>
              <w:rFonts w:ascii="Segoe UI" w:hAnsi="Segoe UI" w:cs="Segoe UI"/>
              <w:sz w:val="20"/>
              <w:szCs w:val="20"/>
              <w:rtl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المملــكــــة العــربــيــة السـعـــوديــــــة</w:t>
          </w:r>
        </w:p>
        <w:p w:rsidR="009A4EBA" w:rsidRPr="008823EC" w:rsidRDefault="009A4EBA" w:rsidP="00982DDF">
          <w:pPr>
            <w:bidi w:val="0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 xml:space="preserve">وزارة التـــعـلــــيــــم </w:t>
          </w:r>
        </w:p>
        <w:p w:rsidR="009A4EBA" w:rsidRPr="008823EC" w:rsidRDefault="009A4EBA" w:rsidP="00655589">
          <w:pPr>
            <w:bidi w:val="0"/>
            <w:spacing w:line="360" w:lineRule="auto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جامعة الأميرة نورة بنت عبد الرحمن</w:t>
          </w:r>
        </w:p>
        <w:p w:rsidR="009A4EBA" w:rsidRPr="00655589" w:rsidRDefault="008F6838" w:rsidP="00655589">
          <w:pPr>
            <w:bidi w:val="0"/>
            <w:spacing w:line="360" w:lineRule="auto"/>
            <w:jc w:val="center"/>
            <w:rPr>
              <w:rFonts w:asciiTheme="minorHAnsi" w:hAnsiTheme="minorHAnsi" w:cs="Segoe UI"/>
              <w:sz w:val="20"/>
              <w:szCs w:val="20"/>
            </w:rPr>
          </w:pP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1" wp14:anchorId="55BC7AF4" wp14:editId="3AC5D4C2">
                    <wp:simplePos x="0" y="0"/>
                    <wp:positionH relativeFrom="column">
                      <wp:posOffset>158750</wp:posOffset>
                    </wp:positionH>
                    <wp:positionV relativeFrom="paragraph">
                      <wp:posOffset>252095</wp:posOffset>
                    </wp:positionV>
                    <wp:extent cx="2114550" cy="771525"/>
                    <wp:effectExtent l="0" t="0" r="0" b="9525"/>
                    <wp:wrapNone/>
                    <wp:docPr id="6" name="مربع نص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4550" cy="771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كلية الطب البشري</w:t>
                                </w:r>
                              </w:p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وكالة التدريب والشؤون السريرية</w:t>
                                </w:r>
                              </w:p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إدارة التدريب والامتياز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BC7AF4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6" o:spid="_x0000_s1027" type="#_x0000_t202" style="position:absolute;left:0;text-align:left;margin-left:12.5pt;margin-top:19.85pt;width:166.5pt;height:6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" fillcolor="window" stroked="f" strokeweight=".5pt">
                    <v:textbox>
                      <w:txbxContent>
                        <w:p w:rsidR="008F6838" w:rsidRPr="00086189" w:rsidRDefault="008F6838" w:rsidP="008F6838">
                          <w:pPr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كلية الطب البشري</w:t>
                          </w:r>
                        </w:p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وكالة التدريب والشؤون السريرية</w:t>
                          </w:r>
                        </w:p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إدارة التدريب والامتياز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A4EBA"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(048)</w:t>
          </w: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w:t xml:space="preserve"> </w:t>
          </w:r>
        </w:p>
      </w:tc>
      <w:tc>
        <w:tcPr>
          <w:tcW w:w="284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A4EBA" w:rsidRPr="008823EC" w:rsidRDefault="009A4EBA" w:rsidP="00982DDF">
          <w:pPr>
            <w:bidi w:val="0"/>
            <w:rPr>
              <w:rFonts w:ascii="Segoe UI" w:hAnsi="Segoe UI" w:cs="Segoe UI"/>
              <w:sz w:val="20"/>
              <w:szCs w:val="20"/>
            </w:rPr>
          </w:pPr>
        </w:p>
      </w:tc>
      <w:tc>
        <w:tcPr>
          <w:tcW w:w="484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B74EA0" w:rsidRDefault="00655589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  <w:rtl/>
            </w:rPr>
          </w:pPr>
          <w:r>
            <w:rPr>
              <w:b/>
              <w:bCs/>
              <w:color w:val="003366"/>
              <w:sz w:val="22"/>
              <w:szCs w:val="22"/>
            </w:rPr>
            <w:t xml:space="preserve">           </w:t>
          </w:r>
          <w:r w:rsidR="009A4EBA" w:rsidRPr="008823EC">
            <w:rPr>
              <w:b/>
              <w:bCs/>
              <w:color w:val="003366"/>
              <w:sz w:val="22"/>
              <w:szCs w:val="22"/>
            </w:rPr>
            <w:t>KINGDOM OF SAUDI ARABIA</w:t>
          </w:r>
        </w:p>
        <w:p w:rsidR="009A4EBA" w:rsidRPr="00B74EA0" w:rsidRDefault="009A4EBA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</w:rPr>
          </w:pPr>
          <w:r w:rsidRPr="008823EC">
            <w:rPr>
              <w:b/>
              <w:bCs/>
              <w:color w:val="003366"/>
              <w:sz w:val="22"/>
              <w:szCs w:val="22"/>
            </w:rPr>
            <w:t xml:space="preserve">          </w:t>
          </w:r>
          <w:r w:rsidR="00655589">
            <w:rPr>
              <w:b/>
              <w:bCs/>
              <w:color w:val="003366"/>
              <w:sz w:val="22"/>
              <w:szCs w:val="22"/>
            </w:rPr>
            <w:t xml:space="preserve">        </w:t>
          </w:r>
          <w:r w:rsidRPr="008823EC">
            <w:rPr>
              <w:b/>
              <w:bCs/>
              <w:color w:val="003366"/>
              <w:sz w:val="22"/>
              <w:szCs w:val="22"/>
            </w:rPr>
            <w:t>Ministry of Education</w:t>
          </w:r>
        </w:p>
        <w:p w:rsidR="009A4EBA" w:rsidRPr="00655589" w:rsidRDefault="00655589" w:rsidP="00B74EA0">
          <w:pPr>
            <w:bidi w:val="0"/>
            <w:spacing w:line="360" w:lineRule="auto"/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</w:pPr>
          <w:r>
            <w:rPr>
              <w:rFonts w:ascii="Trebuchet MS" w:hAnsi="Trebuchet MS"/>
              <w:b/>
              <w:bCs/>
              <w:color w:val="003366"/>
              <w:sz w:val="16"/>
              <w:szCs w:val="16"/>
            </w:rPr>
            <w:t xml:space="preserve">          </w:t>
          </w:r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Princess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Nourah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bint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Abdurrahman university</w:t>
          </w:r>
        </w:p>
        <w:p w:rsidR="009A4EBA" w:rsidRPr="008823EC" w:rsidRDefault="008F6838" w:rsidP="00655589">
          <w:pPr>
            <w:bidi w:val="0"/>
            <w:spacing w:line="360" w:lineRule="auto"/>
            <w:rPr>
              <w:rFonts w:ascii="Segoe UI" w:hAnsi="Segoe UI" w:cs="Segoe UI"/>
              <w:sz w:val="20"/>
              <w:szCs w:val="20"/>
            </w:rPr>
          </w:pP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299D54DC" wp14:editId="13CD3E76">
                    <wp:simplePos x="0" y="0"/>
                    <wp:positionH relativeFrom="column">
                      <wp:posOffset>-320675</wp:posOffset>
                    </wp:positionH>
                    <wp:positionV relativeFrom="paragraph">
                      <wp:posOffset>251460</wp:posOffset>
                    </wp:positionV>
                    <wp:extent cx="3324225" cy="923925"/>
                    <wp:effectExtent l="0" t="0" r="9525" b="9525"/>
                    <wp:wrapNone/>
                    <wp:docPr id="7" name="مربع نص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24225" cy="923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Faculty of Medicine</w:t>
                                </w:r>
                              </w:p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 xml:space="preserve">Vice Deanship of Training </w:t>
                                </w:r>
                                <w:r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&amp;</w:t>
                                </w: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 xml:space="preserve"> Clinical Affairs</w:t>
                                </w:r>
                              </w:p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Training &amp; Internship Administration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9D54DC" id="مربع نص 7" o:spid="_x0000_s1028" type="#_x0000_t202" style="position:absolute;margin-left:-25.25pt;margin-top:19.8pt;width:261.75pt;height:7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" fillcolor="window" stroked="f" strokeweight=".5pt">
                    <v:textbox>
                      <w:txbxContent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Faculty of Medicine</w:t>
                          </w:r>
                        </w:p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Vice Deanship of Training </w:t>
                          </w:r>
                          <w:r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&amp;</w:t>
                          </w: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 Clinical Affairs</w:t>
                          </w:r>
                        </w:p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Training &amp; Internship Administration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5589" w:rsidRPr="00655589"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  <w:t xml:space="preserve">                                   (048)</w:t>
          </w:r>
        </w:p>
      </w:tc>
    </w:tr>
  </w:tbl>
  <w:p w:rsidR="001B36B1" w:rsidRDefault="00372BF1" w:rsidP="00372BF1">
    <w:pPr>
      <w:pStyle w:val="a4"/>
      <w:tabs>
        <w:tab w:val="clear" w:pos="4153"/>
        <w:tab w:val="clear" w:pos="8306"/>
        <w:tab w:val="left" w:pos="780"/>
        <w:tab w:val="left" w:pos="2219"/>
        <w:tab w:val="right" w:pos="9390"/>
      </w:tabs>
      <w:ind w:right="-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</w:t>
    </w:r>
    <w:r>
      <w:rPr>
        <w:rFonts w:cs="AL-Mohanad Bold"/>
        <w:b/>
        <w:bCs/>
        <w:color w:val="4F81BD" w:themeColor="accent1"/>
        <w:sz w:val="22"/>
        <w:szCs w:val="22"/>
      </w:rPr>
      <w:tab/>
    </w:r>
    <w:r>
      <w:rPr>
        <w:rFonts w:cs="AL-Mohanad Bold"/>
        <w:b/>
        <w:bCs/>
        <w:color w:val="4F81BD" w:themeColor="accent1"/>
        <w:sz w:val="22"/>
        <w:szCs w:val="22"/>
      </w:rPr>
      <w:tab/>
      <w:t xml:space="preserve"> </w:t>
    </w:r>
  </w:p>
  <w:p w:rsidR="009A4EBA" w:rsidRPr="00372BF1" w:rsidRDefault="000505E2" w:rsidP="00372BF1">
    <w:pPr>
      <w:pStyle w:val="a4"/>
      <w:tabs>
        <w:tab w:val="clear" w:pos="4153"/>
        <w:tab w:val="clear" w:pos="8306"/>
        <w:tab w:val="left" w:pos="2219"/>
      </w:tabs>
      <w:ind w:left="-567" w:right="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noProof/>
      </w:rPr>
      <w:drawing>
        <wp:anchor distT="0" distB="0" distL="114300" distR="114300" simplePos="0" relativeHeight="251648000" behindDoc="1" locked="0" layoutInCell="1" allowOverlap="1" wp14:anchorId="2CF31FFB" wp14:editId="061EA1E6">
          <wp:simplePos x="0" y="0"/>
          <wp:positionH relativeFrom="margin">
            <wp:posOffset>495300</wp:posOffset>
          </wp:positionH>
          <wp:positionV relativeFrom="margin">
            <wp:posOffset>2564765</wp:posOffset>
          </wp:positionV>
          <wp:extent cx="4038600" cy="4086225"/>
          <wp:effectExtent l="0" t="0" r="0" b="9525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408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6B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</w:t>
    </w:r>
    <w:r w:rsidR="00372BF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</w:t>
    </w:r>
    <w:r w:rsidR="001B36B1" w:rsidRPr="00574CF3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</w:t>
    </w:r>
    <w:r w:rsidR="00655589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A51F5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158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363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568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C2D"/>
    <w:multiLevelType w:val="hybridMultilevel"/>
    <w:tmpl w:val="9708A5A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32B91"/>
    <w:multiLevelType w:val="hybridMultilevel"/>
    <w:tmpl w:val="7248900A"/>
    <w:lvl w:ilvl="0" w:tplc="FC1E9082">
      <w:start w:val="1"/>
      <w:numFmt w:val="bullet"/>
      <w:lvlText w:val="-"/>
      <w:lvlJc w:val="left"/>
      <w:pPr>
        <w:ind w:left="54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2607E"/>
    <w:multiLevelType w:val="hybridMultilevel"/>
    <w:tmpl w:val="B48296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E41C0"/>
    <w:multiLevelType w:val="hybridMultilevel"/>
    <w:tmpl w:val="5CC2171C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5" w15:restartNumberingAfterBreak="0">
    <w:nsid w:val="264134DE"/>
    <w:multiLevelType w:val="hybridMultilevel"/>
    <w:tmpl w:val="1B084B34"/>
    <w:lvl w:ilvl="0" w:tplc="9C74955A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471EB9"/>
    <w:multiLevelType w:val="hybridMultilevel"/>
    <w:tmpl w:val="944A5700"/>
    <w:lvl w:ilvl="0" w:tplc="27FA1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56A27"/>
    <w:multiLevelType w:val="hybridMultilevel"/>
    <w:tmpl w:val="B68CCD44"/>
    <w:lvl w:ilvl="0" w:tplc="BAB65A8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 w15:restartNumberingAfterBreak="0">
    <w:nsid w:val="4A766526"/>
    <w:multiLevelType w:val="hybridMultilevel"/>
    <w:tmpl w:val="3C26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36D9C"/>
    <w:multiLevelType w:val="hybridMultilevel"/>
    <w:tmpl w:val="28CA3416"/>
    <w:lvl w:ilvl="0" w:tplc="9A2894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 w15:restartNumberingAfterBreak="0">
    <w:nsid w:val="55CC388A"/>
    <w:multiLevelType w:val="hybridMultilevel"/>
    <w:tmpl w:val="001EEE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DC02CC"/>
    <w:multiLevelType w:val="hybridMultilevel"/>
    <w:tmpl w:val="95567A40"/>
    <w:lvl w:ilvl="0" w:tplc="6B9EEAE2">
      <w:start w:val="1"/>
      <w:numFmt w:val="decimal"/>
      <w:lvlText w:val="%1-"/>
      <w:lvlJc w:val="left"/>
      <w:pPr>
        <w:ind w:left="1950" w:hanging="12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15451A"/>
    <w:multiLevelType w:val="hybridMultilevel"/>
    <w:tmpl w:val="AF46B5A6"/>
    <w:lvl w:ilvl="0" w:tplc="3C2A8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1596C"/>
    <w:multiLevelType w:val="hybridMultilevel"/>
    <w:tmpl w:val="29FC254E"/>
    <w:lvl w:ilvl="0" w:tplc="FEC80550">
      <w:numFmt w:val="bullet"/>
      <w:lvlText w:val=""/>
      <w:lvlJc w:val="left"/>
      <w:pPr>
        <w:ind w:left="720" w:hanging="360"/>
      </w:pPr>
      <w:rPr>
        <w:rFonts w:ascii="Symbol" w:eastAsia="Malgun Gothic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344D5"/>
    <w:multiLevelType w:val="hybridMultilevel"/>
    <w:tmpl w:val="6526DF86"/>
    <w:lvl w:ilvl="0" w:tplc="96803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C6658"/>
    <w:multiLevelType w:val="hybridMultilevel"/>
    <w:tmpl w:val="EF60B74C"/>
    <w:lvl w:ilvl="0" w:tplc="AF1AE8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9"/>
  </w:num>
  <w:num w:numId="5">
    <w:abstractNumId w:val="2"/>
  </w:num>
  <w:num w:numId="6">
    <w:abstractNumId w:val="18"/>
  </w:num>
  <w:num w:numId="7">
    <w:abstractNumId w:val="4"/>
  </w:num>
  <w:num w:numId="8">
    <w:abstractNumId w:val="1"/>
  </w:num>
  <w:num w:numId="9">
    <w:abstractNumId w:val="9"/>
  </w:num>
  <w:num w:numId="10">
    <w:abstractNumId w:val="20"/>
  </w:num>
  <w:num w:numId="11">
    <w:abstractNumId w:val="10"/>
  </w:num>
  <w:num w:numId="12">
    <w:abstractNumId w:val="11"/>
  </w:num>
  <w:num w:numId="13">
    <w:abstractNumId w:val="13"/>
  </w:num>
  <w:num w:numId="14">
    <w:abstractNumId w:val="0"/>
  </w:num>
  <w:num w:numId="15">
    <w:abstractNumId w:val="6"/>
  </w:num>
  <w:num w:numId="16">
    <w:abstractNumId w:val="5"/>
  </w:num>
  <w:num w:numId="17">
    <w:abstractNumId w:val="14"/>
  </w:num>
  <w:num w:numId="18">
    <w:abstractNumId w:val="3"/>
  </w:num>
  <w:num w:numId="19">
    <w:abstractNumId w:val="17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31"/>
    <w:rsid w:val="00006847"/>
    <w:rsid w:val="00010FF7"/>
    <w:rsid w:val="000213BF"/>
    <w:rsid w:val="0002512A"/>
    <w:rsid w:val="00046AFF"/>
    <w:rsid w:val="000505E2"/>
    <w:rsid w:val="00052703"/>
    <w:rsid w:val="00057DBA"/>
    <w:rsid w:val="00060F02"/>
    <w:rsid w:val="00062627"/>
    <w:rsid w:val="00065CB0"/>
    <w:rsid w:val="000811FD"/>
    <w:rsid w:val="00082841"/>
    <w:rsid w:val="00084E0A"/>
    <w:rsid w:val="00087A28"/>
    <w:rsid w:val="0009673D"/>
    <w:rsid w:val="00097522"/>
    <w:rsid w:val="000A0B19"/>
    <w:rsid w:val="000A27BA"/>
    <w:rsid w:val="000A2DE1"/>
    <w:rsid w:val="000C1D62"/>
    <w:rsid w:val="000C6072"/>
    <w:rsid w:val="000C6EC5"/>
    <w:rsid w:val="000F525D"/>
    <w:rsid w:val="000F6C19"/>
    <w:rsid w:val="00100BFD"/>
    <w:rsid w:val="00104D39"/>
    <w:rsid w:val="001051C4"/>
    <w:rsid w:val="0010705E"/>
    <w:rsid w:val="00115C59"/>
    <w:rsid w:val="00116A59"/>
    <w:rsid w:val="00131CF2"/>
    <w:rsid w:val="00134BF4"/>
    <w:rsid w:val="00146386"/>
    <w:rsid w:val="00151A45"/>
    <w:rsid w:val="0016184B"/>
    <w:rsid w:val="0016237E"/>
    <w:rsid w:val="00170AA4"/>
    <w:rsid w:val="001729CF"/>
    <w:rsid w:val="00175E16"/>
    <w:rsid w:val="001877B0"/>
    <w:rsid w:val="00194C7E"/>
    <w:rsid w:val="001A2737"/>
    <w:rsid w:val="001B1531"/>
    <w:rsid w:val="001B1603"/>
    <w:rsid w:val="001B36B1"/>
    <w:rsid w:val="001C1F9A"/>
    <w:rsid w:val="001D1746"/>
    <w:rsid w:val="001E087F"/>
    <w:rsid w:val="001E6A04"/>
    <w:rsid w:val="002037DB"/>
    <w:rsid w:val="00204F38"/>
    <w:rsid w:val="002062F2"/>
    <w:rsid w:val="00220FB8"/>
    <w:rsid w:val="00226718"/>
    <w:rsid w:val="002347F3"/>
    <w:rsid w:val="0024689B"/>
    <w:rsid w:val="0024700D"/>
    <w:rsid w:val="002538A0"/>
    <w:rsid w:val="0025569E"/>
    <w:rsid w:val="00257186"/>
    <w:rsid w:val="002624BC"/>
    <w:rsid w:val="00273B98"/>
    <w:rsid w:val="00275D5B"/>
    <w:rsid w:val="00277B26"/>
    <w:rsid w:val="002808C1"/>
    <w:rsid w:val="00285F80"/>
    <w:rsid w:val="00286CA3"/>
    <w:rsid w:val="002A0106"/>
    <w:rsid w:val="002A0DDA"/>
    <w:rsid w:val="002A4188"/>
    <w:rsid w:val="002B4BEA"/>
    <w:rsid w:val="002B7B2F"/>
    <w:rsid w:val="002B7E85"/>
    <w:rsid w:val="002C6F2E"/>
    <w:rsid w:val="002C77F4"/>
    <w:rsid w:val="002E46B4"/>
    <w:rsid w:val="002E4E80"/>
    <w:rsid w:val="002F4521"/>
    <w:rsid w:val="002F627F"/>
    <w:rsid w:val="003050BE"/>
    <w:rsid w:val="00315BC8"/>
    <w:rsid w:val="003176A4"/>
    <w:rsid w:val="00322042"/>
    <w:rsid w:val="00323237"/>
    <w:rsid w:val="00331C4D"/>
    <w:rsid w:val="00333C65"/>
    <w:rsid w:val="00336E72"/>
    <w:rsid w:val="00355DF8"/>
    <w:rsid w:val="003608F7"/>
    <w:rsid w:val="00372BF1"/>
    <w:rsid w:val="003751B5"/>
    <w:rsid w:val="00384C4A"/>
    <w:rsid w:val="00384E63"/>
    <w:rsid w:val="00392A35"/>
    <w:rsid w:val="0039483B"/>
    <w:rsid w:val="003A16A7"/>
    <w:rsid w:val="003A3C64"/>
    <w:rsid w:val="003A50E2"/>
    <w:rsid w:val="003B1849"/>
    <w:rsid w:val="003D5555"/>
    <w:rsid w:val="003E04B8"/>
    <w:rsid w:val="003E2932"/>
    <w:rsid w:val="003E6665"/>
    <w:rsid w:val="003F1EDD"/>
    <w:rsid w:val="003F6320"/>
    <w:rsid w:val="00400153"/>
    <w:rsid w:val="0040493B"/>
    <w:rsid w:val="004056CD"/>
    <w:rsid w:val="0041293D"/>
    <w:rsid w:val="00412D74"/>
    <w:rsid w:val="00416FDA"/>
    <w:rsid w:val="00417DB0"/>
    <w:rsid w:val="004208CB"/>
    <w:rsid w:val="00433048"/>
    <w:rsid w:val="00452206"/>
    <w:rsid w:val="004740F3"/>
    <w:rsid w:val="0048071B"/>
    <w:rsid w:val="00490AF8"/>
    <w:rsid w:val="0049192F"/>
    <w:rsid w:val="00491DAB"/>
    <w:rsid w:val="00492546"/>
    <w:rsid w:val="00494D65"/>
    <w:rsid w:val="004A6654"/>
    <w:rsid w:val="004A725E"/>
    <w:rsid w:val="004B48C1"/>
    <w:rsid w:val="004B5495"/>
    <w:rsid w:val="004B66E0"/>
    <w:rsid w:val="004C7FCE"/>
    <w:rsid w:val="004D32B1"/>
    <w:rsid w:val="004E1E05"/>
    <w:rsid w:val="004E3C14"/>
    <w:rsid w:val="004F4186"/>
    <w:rsid w:val="005065DD"/>
    <w:rsid w:val="00507DB8"/>
    <w:rsid w:val="00524190"/>
    <w:rsid w:val="005305BC"/>
    <w:rsid w:val="00534FCE"/>
    <w:rsid w:val="00544FC7"/>
    <w:rsid w:val="00554A10"/>
    <w:rsid w:val="00555504"/>
    <w:rsid w:val="0057262E"/>
    <w:rsid w:val="00575E48"/>
    <w:rsid w:val="00576E4C"/>
    <w:rsid w:val="00584DA1"/>
    <w:rsid w:val="00585CB6"/>
    <w:rsid w:val="005A013B"/>
    <w:rsid w:val="005A4BE5"/>
    <w:rsid w:val="005C100B"/>
    <w:rsid w:val="005C2965"/>
    <w:rsid w:val="005D3BFB"/>
    <w:rsid w:val="005D4D7E"/>
    <w:rsid w:val="005D648D"/>
    <w:rsid w:val="005D74ED"/>
    <w:rsid w:val="005D7769"/>
    <w:rsid w:val="005E3D32"/>
    <w:rsid w:val="005E498F"/>
    <w:rsid w:val="00605680"/>
    <w:rsid w:val="00621576"/>
    <w:rsid w:val="006219CA"/>
    <w:rsid w:val="0062670E"/>
    <w:rsid w:val="00634548"/>
    <w:rsid w:val="006361FE"/>
    <w:rsid w:val="006457CC"/>
    <w:rsid w:val="0064602B"/>
    <w:rsid w:val="006460E0"/>
    <w:rsid w:val="00655589"/>
    <w:rsid w:val="006605B1"/>
    <w:rsid w:val="00666895"/>
    <w:rsid w:val="0066702E"/>
    <w:rsid w:val="006701B7"/>
    <w:rsid w:val="00683C58"/>
    <w:rsid w:val="00683F04"/>
    <w:rsid w:val="00691B9A"/>
    <w:rsid w:val="006926FA"/>
    <w:rsid w:val="00695CD6"/>
    <w:rsid w:val="0069790F"/>
    <w:rsid w:val="006A29C9"/>
    <w:rsid w:val="006A63BB"/>
    <w:rsid w:val="006A6809"/>
    <w:rsid w:val="006B76E0"/>
    <w:rsid w:val="006C37A7"/>
    <w:rsid w:val="006C563D"/>
    <w:rsid w:val="006D00ED"/>
    <w:rsid w:val="006D663B"/>
    <w:rsid w:val="006F7DB4"/>
    <w:rsid w:val="00704D70"/>
    <w:rsid w:val="007179FD"/>
    <w:rsid w:val="00722BB3"/>
    <w:rsid w:val="0072486F"/>
    <w:rsid w:val="00731D97"/>
    <w:rsid w:val="0073724D"/>
    <w:rsid w:val="007415AB"/>
    <w:rsid w:val="00742BC5"/>
    <w:rsid w:val="007432DF"/>
    <w:rsid w:val="00743DE1"/>
    <w:rsid w:val="00743E22"/>
    <w:rsid w:val="00746D88"/>
    <w:rsid w:val="00750E67"/>
    <w:rsid w:val="00777B6F"/>
    <w:rsid w:val="0078327F"/>
    <w:rsid w:val="00786530"/>
    <w:rsid w:val="007900A4"/>
    <w:rsid w:val="00790C94"/>
    <w:rsid w:val="007B0F1B"/>
    <w:rsid w:val="007B7805"/>
    <w:rsid w:val="007D31C5"/>
    <w:rsid w:val="007D702E"/>
    <w:rsid w:val="007D7327"/>
    <w:rsid w:val="007D7684"/>
    <w:rsid w:val="007F401C"/>
    <w:rsid w:val="0080439D"/>
    <w:rsid w:val="00825B39"/>
    <w:rsid w:val="00830835"/>
    <w:rsid w:val="008409C4"/>
    <w:rsid w:val="00840E6A"/>
    <w:rsid w:val="0084520F"/>
    <w:rsid w:val="00857139"/>
    <w:rsid w:val="00867BE9"/>
    <w:rsid w:val="00870AEB"/>
    <w:rsid w:val="00877CD5"/>
    <w:rsid w:val="00882B1A"/>
    <w:rsid w:val="00882D61"/>
    <w:rsid w:val="00886C0B"/>
    <w:rsid w:val="008971DD"/>
    <w:rsid w:val="008A17CA"/>
    <w:rsid w:val="008A7CD7"/>
    <w:rsid w:val="008B4AFA"/>
    <w:rsid w:val="008B573F"/>
    <w:rsid w:val="008C1526"/>
    <w:rsid w:val="008C52DA"/>
    <w:rsid w:val="008D278C"/>
    <w:rsid w:val="008D2CA0"/>
    <w:rsid w:val="008E5A85"/>
    <w:rsid w:val="008E7105"/>
    <w:rsid w:val="008F3B87"/>
    <w:rsid w:val="008F6838"/>
    <w:rsid w:val="00910389"/>
    <w:rsid w:val="0091130D"/>
    <w:rsid w:val="0091316D"/>
    <w:rsid w:val="00921FCB"/>
    <w:rsid w:val="00923A9E"/>
    <w:rsid w:val="00936397"/>
    <w:rsid w:val="0094452B"/>
    <w:rsid w:val="00952083"/>
    <w:rsid w:val="00954725"/>
    <w:rsid w:val="009566CE"/>
    <w:rsid w:val="00963C9E"/>
    <w:rsid w:val="00982DDF"/>
    <w:rsid w:val="00984F17"/>
    <w:rsid w:val="009870CD"/>
    <w:rsid w:val="00992090"/>
    <w:rsid w:val="00993C6B"/>
    <w:rsid w:val="00994745"/>
    <w:rsid w:val="009968E2"/>
    <w:rsid w:val="009A1DD8"/>
    <w:rsid w:val="009A4EBA"/>
    <w:rsid w:val="009A5117"/>
    <w:rsid w:val="009B06E9"/>
    <w:rsid w:val="009B6F17"/>
    <w:rsid w:val="009C509E"/>
    <w:rsid w:val="009C71E8"/>
    <w:rsid w:val="009D4187"/>
    <w:rsid w:val="009D5CFE"/>
    <w:rsid w:val="009E2F80"/>
    <w:rsid w:val="009F125D"/>
    <w:rsid w:val="00A02338"/>
    <w:rsid w:val="00A02C5B"/>
    <w:rsid w:val="00A14744"/>
    <w:rsid w:val="00A14AF2"/>
    <w:rsid w:val="00A172A3"/>
    <w:rsid w:val="00A2408B"/>
    <w:rsid w:val="00A2610D"/>
    <w:rsid w:val="00A26455"/>
    <w:rsid w:val="00A32EBF"/>
    <w:rsid w:val="00A51F5C"/>
    <w:rsid w:val="00A522A6"/>
    <w:rsid w:val="00A609F1"/>
    <w:rsid w:val="00A66696"/>
    <w:rsid w:val="00A7011C"/>
    <w:rsid w:val="00A71A64"/>
    <w:rsid w:val="00A7617A"/>
    <w:rsid w:val="00A7621C"/>
    <w:rsid w:val="00A87D8D"/>
    <w:rsid w:val="00AA4BA3"/>
    <w:rsid w:val="00AA4E8E"/>
    <w:rsid w:val="00AB2867"/>
    <w:rsid w:val="00AC5A50"/>
    <w:rsid w:val="00AD28C7"/>
    <w:rsid w:val="00AD7D7C"/>
    <w:rsid w:val="00AE4788"/>
    <w:rsid w:val="00B0482F"/>
    <w:rsid w:val="00B07776"/>
    <w:rsid w:val="00B10673"/>
    <w:rsid w:val="00B1218D"/>
    <w:rsid w:val="00B17BD9"/>
    <w:rsid w:val="00B20548"/>
    <w:rsid w:val="00B30781"/>
    <w:rsid w:val="00B37991"/>
    <w:rsid w:val="00B41505"/>
    <w:rsid w:val="00B42B69"/>
    <w:rsid w:val="00B4395B"/>
    <w:rsid w:val="00B43AC2"/>
    <w:rsid w:val="00B43AEB"/>
    <w:rsid w:val="00B512F8"/>
    <w:rsid w:val="00B722FF"/>
    <w:rsid w:val="00B746D3"/>
    <w:rsid w:val="00B74EA0"/>
    <w:rsid w:val="00B82358"/>
    <w:rsid w:val="00B84ECD"/>
    <w:rsid w:val="00B85261"/>
    <w:rsid w:val="00B866C5"/>
    <w:rsid w:val="00B9566F"/>
    <w:rsid w:val="00BA4E12"/>
    <w:rsid w:val="00BB7DD7"/>
    <w:rsid w:val="00BD2EDA"/>
    <w:rsid w:val="00BD399B"/>
    <w:rsid w:val="00BE377C"/>
    <w:rsid w:val="00BE4B7E"/>
    <w:rsid w:val="00BE777B"/>
    <w:rsid w:val="00BF069B"/>
    <w:rsid w:val="00BF4FAF"/>
    <w:rsid w:val="00BF5F55"/>
    <w:rsid w:val="00C02D3F"/>
    <w:rsid w:val="00C12A15"/>
    <w:rsid w:val="00C160C7"/>
    <w:rsid w:val="00C17AE2"/>
    <w:rsid w:val="00C20954"/>
    <w:rsid w:val="00C336FA"/>
    <w:rsid w:val="00C43083"/>
    <w:rsid w:val="00C4656D"/>
    <w:rsid w:val="00C47FB1"/>
    <w:rsid w:val="00C50657"/>
    <w:rsid w:val="00C53F35"/>
    <w:rsid w:val="00C653B7"/>
    <w:rsid w:val="00C67E91"/>
    <w:rsid w:val="00C70246"/>
    <w:rsid w:val="00C7492B"/>
    <w:rsid w:val="00C75231"/>
    <w:rsid w:val="00C76BE6"/>
    <w:rsid w:val="00C773EB"/>
    <w:rsid w:val="00C86676"/>
    <w:rsid w:val="00C921ED"/>
    <w:rsid w:val="00CA1934"/>
    <w:rsid w:val="00CA5654"/>
    <w:rsid w:val="00CC16C4"/>
    <w:rsid w:val="00CC576F"/>
    <w:rsid w:val="00CD5EF7"/>
    <w:rsid w:val="00CE4176"/>
    <w:rsid w:val="00CE5545"/>
    <w:rsid w:val="00CF0A62"/>
    <w:rsid w:val="00D02DA5"/>
    <w:rsid w:val="00D04128"/>
    <w:rsid w:val="00D26DA5"/>
    <w:rsid w:val="00D30952"/>
    <w:rsid w:val="00D315DB"/>
    <w:rsid w:val="00D40447"/>
    <w:rsid w:val="00D51CBA"/>
    <w:rsid w:val="00D54FEF"/>
    <w:rsid w:val="00D64871"/>
    <w:rsid w:val="00D864A4"/>
    <w:rsid w:val="00DA1DDF"/>
    <w:rsid w:val="00DB5FFE"/>
    <w:rsid w:val="00DC25C4"/>
    <w:rsid w:val="00DC4EAD"/>
    <w:rsid w:val="00DC4ED7"/>
    <w:rsid w:val="00DC50F4"/>
    <w:rsid w:val="00DC6C1D"/>
    <w:rsid w:val="00DD07AB"/>
    <w:rsid w:val="00DE0635"/>
    <w:rsid w:val="00DE0E08"/>
    <w:rsid w:val="00DE2F75"/>
    <w:rsid w:val="00DE3A55"/>
    <w:rsid w:val="00DE6AEC"/>
    <w:rsid w:val="00E0465B"/>
    <w:rsid w:val="00E178F9"/>
    <w:rsid w:val="00E2105F"/>
    <w:rsid w:val="00E222AC"/>
    <w:rsid w:val="00E235BE"/>
    <w:rsid w:val="00E257DA"/>
    <w:rsid w:val="00E25DF9"/>
    <w:rsid w:val="00E42412"/>
    <w:rsid w:val="00E432C7"/>
    <w:rsid w:val="00E45D17"/>
    <w:rsid w:val="00E46074"/>
    <w:rsid w:val="00E6445A"/>
    <w:rsid w:val="00E762BD"/>
    <w:rsid w:val="00E823A3"/>
    <w:rsid w:val="00E826C0"/>
    <w:rsid w:val="00E938D9"/>
    <w:rsid w:val="00E9451B"/>
    <w:rsid w:val="00EB1AA3"/>
    <w:rsid w:val="00EC7B54"/>
    <w:rsid w:val="00EE0AD5"/>
    <w:rsid w:val="00EF2170"/>
    <w:rsid w:val="00EF2DE8"/>
    <w:rsid w:val="00EF3026"/>
    <w:rsid w:val="00EF56D8"/>
    <w:rsid w:val="00F12AF1"/>
    <w:rsid w:val="00F20E1A"/>
    <w:rsid w:val="00F4007D"/>
    <w:rsid w:val="00F42E09"/>
    <w:rsid w:val="00F43998"/>
    <w:rsid w:val="00F44D6C"/>
    <w:rsid w:val="00F56627"/>
    <w:rsid w:val="00F6208C"/>
    <w:rsid w:val="00F71D3E"/>
    <w:rsid w:val="00F750CE"/>
    <w:rsid w:val="00F760BB"/>
    <w:rsid w:val="00F76B1F"/>
    <w:rsid w:val="00F81004"/>
    <w:rsid w:val="00F8199A"/>
    <w:rsid w:val="00F827B1"/>
    <w:rsid w:val="00F9709D"/>
    <w:rsid w:val="00FC4C01"/>
    <w:rsid w:val="00FD2761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44E4673C-B3C0-48E0-A56C-CC8995A9B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729C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uiPriority w:val="99"/>
    <w:unhideWhenUsed/>
    <w:rsid w:val="00655589"/>
    <w:rPr>
      <w:color w:val="0000FF"/>
      <w:u w:val="single"/>
    </w:rPr>
  </w:style>
  <w:style w:type="character" w:styleId="aa">
    <w:name w:val="Emphasis"/>
    <w:basedOn w:val="a0"/>
    <w:uiPriority w:val="20"/>
    <w:qFormat/>
    <w:rsid w:val="005065DD"/>
    <w:rPr>
      <w:b/>
      <w:bCs/>
      <w:i w:val="0"/>
      <w:iCs w:val="0"/>
    </w:rPr>
  </w:style>
  <w:style w:type="character" w:customStyle="1" w:styleId="st1">
    <w:name w:val="st1"/>
    <w:basedOn w:val="a0"/>
    <w:rsid w:val="005065DD"/>
  </w:style>
  <w:style w:type="table" w:customStyle="1" w:styleId="TableNormal">
    <w:name w:val="Table Normal"/>
    <w:uiPriority w:val="99"/>
    <w:semiHidden/>
    <w:rsid w:val="00B82358"/>
    <w:rPr>
      <w:rFonts w:asciiTheme="minorHAnsi" w:eastAsiaTheme="minorHAnsi" w:hAnsiTheme="minorHAnsi" w:cstheme="minorBidi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a0"/>
    <w:rsid w:val="00743E22"/>
    <w:rPr>
      <w:rFonts w:ascii="Tahoma" w:eastAsia="Tahoma" w:hAnsi="Tahoma" w:cs="Tahoma"/>
      <w:color w:val="0000FF"/>
      <w:u w:val="single" w:color="0000FF"/>
      <w:lang w:val="en-US"/>
    </w:rPr>
  </w:style>
  <w:style w:type="character" w:customStyle="1" w:styleId="None">
    <w:name w:val="None"/>
    <w:rsid w:val="00743E22"/>
  </w:style>
  <w:style w:type="table" w:styleId="ab">
    <w:name w:val="Table Elegant"/>
    <w:basedOn w:val="a1"/>
    <w:rsid w:val="00984F17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4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67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73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83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1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03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952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27854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792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736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53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85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382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716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4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332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6841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8143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4770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1789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701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4525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2317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2069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2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alkhathlan\Desktop\&#1606;&#1605;&#1575;&#1584;&#1580;%20&#1575;&#1604;&#1582;&#1591;&#1575;&#1576;&#1575;&#1578;%20&#1575;&#1604;&#1585;&#1587;&#1605;&#1610;&#1577;%20&#1575;&#1604;&#1580;&#1583;&#1610;&#1583;&#1577;\&#1606;&#1605;&#1608;&#1584;&#1580;%20&#1582;&#1591;&#1575;&#1576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2D3994308B28D745B4B5E3ECDF413FD5" ma:contentTypeVersion="0" ma:contentTypeDescription="إنشاء مستند جديد." ma:contentTypeScope="" ma:versionID="727293c5ba270ff104b6bec0f93a9ea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C6721E-53E0-4A3A-8F04-098A216EFC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8DB59C-CB88-4A92-A86A-2526D23698A7}"/>
</file>

<file path=customXml/itemProps3.xml><?xml version="1.0" encoding="utf-8"?>
<ds:datastoreItem xmlns:ds="http://schemas.openxmlformats.org/officeDocument/2006/customXml" ds:itemID="{5DDA48C2-D854-4B6E-B34B-143A622D9BAE}"/>
</file>

<file path=customXml/itemProps4.xml><?xml version="1.0" encoding="utf-8"?>
<ds:datastoreItem xmlns:ds="http://schemas.openxmlformats.org/officeDocument/2006/customXml" ds:itemID="{0A15DED2-87C4-4F3B-92F4-34B22DB62DE3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خطاب</Template>
  <TotalTime>1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Ghadeer Moh. Al Harbi</dc:creator>
  <cp:lastModifiedBy>Samia Saa. AlHarbi</cp:lastModifiedBy>
  <cp:revision>2</cp:revision>
  <cp:lastPrinted>2020-10-27T09:52:00Z</cp:lastPrinted>
  <dcterms:created xsi:type="dcterms:W3CDTF">2023-12-24T07:00:00Z</dcterms:created>
  <dcterms:modified xsi:type="dcterms:W3CDTF">2023-12-24T07:00:00Z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0x0101002D3994308B28D745B4B5E3ECDF413FD5</vt:lpwstr>
  </property>
</Properties>
</file>